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</w:t>
      </w: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Tid:_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</w:t>
      </w: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Plats:_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04EDD35" w14:textId="41148738" w:rsidR="00045F9A" w:rsidRP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4066ADED" w14:textId="77777777" w:rsidR="004B2E2A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77777777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län.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3B3920B" w14:textId="77777777" w:rsidR="0081586D" w:rsidRPr="00671980" w:rsidRDefault="0081586D" w:rsidP="0081586D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  <w:r>
        <w:rPr>
          <w:rFonts w:ascii="Arial" w:hAnsi="Arial" w:cs="Arial"/>
          <w:i/>
          <w:iCs/>
          <w:sz w:val="20"/>
          <w:szCs w:val="20"/>
          <w:lang w:val="sv-SE"/>
        </w:rPr>
        <w:t xml:space="preserve"> (Skriv för och efternamn, samt </w:t>
      </w:r>
      <w:proofErr w:type="gramStart"/>
      <w:r>
        <w:rPr>
          <w:rFonts w:ascii="Arial" w:hAnsi="Arial" w:cs="Arial"/>
          <w:i/>
          <w:iCs/>
          <w:sz w:val="20"/>
          <w:szCs w:val="20"/>
          <w:lang w:val="sv-SE"/>
        </w:rPr>
        <w:t>mail</w:t>
      </w:r>
      <w:proofErr w:type="gramEnd"/>
      <w:r>
        <w:rPr>
          <w:rFonts w:ascii="Arial" w:hAnsi="Arial" w:cs="Arial"/>
          <w:i/>
          <w:iCs/>
          <w:sz w:val="20"/>
          <w:szCs w:val="20"/>
          <w:lang w:val="sv-SE"/>
        </w:rPr>
        <w:t xml:space="preserve"> och telefonnummer)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9AEF839" w14:textId="77777777" w:rsidR="00E138D8" w:rsidRDefault="00E138D8" w:rsidP="00E138D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3" w:hanging="357"/>
        <w:rPr>
          <w:rFonts w:ascii="Arial" w:hAnsi="Arial" w:cs="Arial"/>
        </w:rPr>
      </w:pPr>
      <w:r w:rsidRPr="00B17321">
        <w:rPr>
          <w:rFonts w:ascii="Arial" w:hAnsi="Arial" w:cs="Arial"/>
        </w:rPr>
        <w:t xml:space="preserve">Val av firmatecknare </w:t>
      </w:r>
    </w:p>
    <w:p w14:paraId="2DBD9745" w14:textId="577F3CD4" w:rsidR="00E138D8" w:rsidRDefault="00E138D8" w:rsidP="00E138D8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  <w:r>
        <w:rPr>
          <w:rFonts w:ascii="Arial" w:hAnsi="Arial" w:cs="Arial"/>
        </w:rPr>
        <w:t xml:space="preserve">Mötet beslutade att välja </w:t>
      </w:r>
    </w:p>
    <w:p w14:paraId="016233BE" w14:textId="77777777" w:rsidR="004B2E2A" w:rsidRPr="00B17321" w:rsidRDefault="004B2E2A" w:rsidP="00E138D8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</w:p>
    <w:p w14:paraId="78759C03" w14:textId="77777777" w:rsidR="00E138D8" w:rsidRDefault="00E138D8" w:rsidP="00E138D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3" w:hanging="357"/>
        <w:rPr>
          <w:rFonts w:ascii="Arial" w:hAnsi="Arial" w:cs="Arial"/>
        </w:rPr>
      </w:pPr>
      <w:r w:rsidRPr="00B17321">
        <w:rPr>
          <w:rFonts w:ascii="Arial" w:hAnsi="Arial" w:cs="Arial"/>
        </w:rPr>
        <w:t>Val av administratör till medlemssystemet Antribe</w:t>
      </w:r>
    </w:p>
    <w:p w14:paraId="394F7C4F" w14:textId="6127936C" w:rsidR="004B2E2A" w:rsidRDefault="004B2E2A" w:rsidP="004B2E2A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  <w:r>
        <w:rPr>
          <w:rFonts w:ascii="Arial" w:hAnsi="Arial" w:cs="Arial"/>
        </w:rPr>
        <w:t xml:space="preserve">Mötet beslutade att välja </w:t>
      </w:r>
    </w:p>
    <w:p w14:paraId="756522B4" w14:textId="77777777" w:rsidR="004B2E2A" w:rsidRPr="00B17321" w:rsidRDefault="004B2E2A" w:rsidP="004B2E2A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</w:p>
    <w:p w14:paraId="52EF2237" w14:textId="77777777" w:rsidR="00E138D8" w:rsidRPr="00B17321" w:rsidRDefault="00E138D8" w:rsidP="00E138D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3" w:hanging="357"/>
        <w:rPr>
          <w:rFonts w:ascii="Arial" w:hAnsi="Arial" w:cs="Arial"/>
        </w:rPr>
      </w:pPr>
      <w:r w:rsidRPr="00B17321">
        <w:rPr>
          <w:rFonts w:ascii="Arial" w:hAnsi="Arial" w:cs="Arial"/>
        </w:rPr>
        <w:t>Val av behörighetsadministratörer och företagsanvändare i föreningens internetbank.</w:t>
      </w:r>
    </w:p>
    <w:p w14:paraId="592E8B9D" w14:textId="2EAF655F" w:rsidR="00E138D8" w:rsidRPr="004B2E2A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4B2E2A">
        <w:rPr>
          <w:rFonts w:ascii="Arial" w:hAnsi="Arial" w:cs="Arial"/>
        </w:rPr>
        <w:t>Mötet beslutade att</w:t>
      </w:r>
    </w:p>
    <w:p w14:paraId="75CDC3C8" w14:textId="77777777" w:rsidR="004B2E2A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6B019C86" w14:textId="1AD785A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3D4D8F20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8C1D1A" w:rsidRPr="00493006">
        <w:rPr>
          <w:rFonts w:ascii="Arial" w:hAnsi="Arial" w:cs="Arial"/>
          <w:b/>
          <w:bCs/>
        </w:rPr>
        <w:t>länsförbunds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0F86EC1" w14:textId="762A9F1D" w:rsidR="00BF3B29" w:rsidRDefault="00BF3B29" w:rsidP="000D49F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4"/>
        <w:rPr>
          <w:rFonts w:ascii="Arial" w:hAnsi="Arial" w:cs="Arial"/>
          <w:b/>
          <w:bCs/>
        </w:rPr>
      </w:pPr>
      <w:r w:rsidRPr="00BF3B29">
        <w:rPr>
          <w:rFonts w:ascii="Arial" w:hAnsi="Arial" w:cs="Arial"/>
          <w:b/>
          <w:bCs/>
        </w:rPr>
        <w:t xml:space="preserve">Val av klubbens valberedningskandidat för distriktets valberedning </w:t>
      </w:r>
    </w:p>
    <w:p w14:paraId="72CFABD1" w14:textId="4C493A00" w:rsidR="00C50114" w:rsidRDefault="000D49F8" w:rsidP="000D49F8">
      <w:pPr>
        <w:pStyle w:val="Liststycke"/>
        <w:shd w:val="clear" w:color="auto" w:fill="FFFFFF"/>
        <w:spacing w:after="0" w:line="240" w:lineRule="auto"/>
        <w:ind w:left="284"/>
        <w:rPr>
          <w:rFonts w:ascii="Arial" w:hAnsi="Arial" w:cs="Arial"/>
        </w:rPr>
      </w:pPr>
      <w:r w:rsidRPr="000D49F8">
        <w:rPr>
          <w:rFonts w:ascii="Arial" w:hAnsi="Arial" w:cs="Arial"/>
        </w:rPr>
        <w:t xml:space="preserve">Mötet beslutade att </w:t>
      </w:r>
    </w:p>
    <w:p w14:paraId="5087251F" w14:textId="77777777" w:rsidR="000D49F8" w:rsidRPr="000D49F8" w:rsidRDefault="000D49F8" w:rsidP="000D49F8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16E22E8C" w14:textId="6C7826AD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1A7A2BC7" w14:textId="77777777" w:rsidR="004B2E2A" w:rsidRDefault="004B2E2A" w:rsidP="006C1066">
      <w:pPr>
        <w:spacing w:after="0" w:line="240" w:lineRule="auto"/>
        <w:ind w:firstLine="284"/>
        <w:rPr>
          <w:rFonts w:ascii="Arial" w:hAnsi="Arial" w:cs="Arial"/>
        </w:rPr>
      </w:pPr>
    </w:p>
    <w:p w14:paraId="5A6CE695" w14:textId="77777777" w:rsidR="004B2E2A" w:rsidRPr="0050658F" w:rsidRDefault="004B2E2A" w:rsidP="006C1066">
      <w:pPr>
        <w:spacing w:after="0" w:line="240" w:lineRule="auto"/>
        <w:ind w:firstLine="284"/>
        <w:rPr>
          <w:rFonts w:ascii="Arial" w:hAnsi="Arial" w:cs="Arial"/>
        </w:rPr>
      </w:pP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>Val av valberedning och sammankallande i denna</w:t>
      </w:r>
    </w:p>
    <w:p w14:paraId="5B2263E6" w14:textId="3106BFCA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B5CDA02" w14:textId="5C52BB59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6049DFD0" w14:textId="77777777" w:rsidR="004B2E2A" w:rsidRPr="004B2E2A" w:rsidRDefault="004B2E2A" w:rsidP="004B2E2A">
      <w:pPr>
        <w:pStyle w:val="Liststycke"/>
        <w:rPr>
          <w:rFonts w:ascii="Arial" w:hAnsi="Arial" w:cs="Arial"/>
          <w:b/>
          <w:bCs/>
        </w:rPr>
      </w:pPr>
    </w:p>
    <w:p w14:paraId="2FA822C0" w14:textId="77777777" w:rsidR="004B2E2A" w:rsidRPr="00EB4A32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4FCEEE0D" w14:textId="78D117DD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="004B2E2A">
        <w:rPr>
          <w:rFonts w:ascii="Arial" w:hAnsi="Arial" w:cs="Arial"/>
        </w:rPr>
        <w:tab/>
      </w:r>
      <w:r w:rsidRPr="008A2023">
        <w:rPr>
          <w:rFonts w:ascii="Arial" w:hAnsi="Arial" w:cs="Arial"/>
        </w:rPr>
        <w:t xml:space="preserve">_________________________ </w:t>
      </w:r>
    </w:p>
    <w:p w14:paraId="600C544A" w14:textId="6C701137" w:rsidR="006E67FF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4A33F650" w14:textId="77777777" w:rsidR="0081586D" w:rsidRPr="008A2023" w:rsidRDefault="0081586D" w:rsidP="00F90636">
      <w:pPr>
        <w:spacing w:after="0" w:line="240" w:lineRule="auto"/>
        <w:rPr>
          <w:rFonts w:ascii="Arial" w:hAnsi="Arial" w:cs="Arial"/>
        </w:rPr>
      </w:pP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4CCACEEF" w14:textId="77777777" w:rsidR="0081586D" w:rsidRPr="008A2023" w:rsidRDefault="0081586D" w:rsidP="00F90636">
      <w:pPr>
        <w:spacing w:after="0" w:line="240" w:lineRule="auto"/>
        <w:rPr>
          <w:rFonts w:ascii="Arial" w:hAnsi="Arial" w:cs="Arial"/>
        </w:rPr>
      </w:pP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p w14:paraId="7F5A7091" w14:textId="77777777" w:rsidR="0010208E" w:rsidRPr="0010208E" w:rsidRDefault="0010208E" w:rsidP="0010208E">
      <w:pPr>
        <w:rPr>
          <w:rFonts w:ascii="Arial" w:hAnsi="Arial" w:cs="Arial"/>
        </w:rPr>
      </w:pPr>
    </w:p>
    <w:p w14:paraId="6F3FC0E5" w14:textId="555C1336" w:rsidR="0010208E" w:rsidRPr="0010208E" w:rsidRDefault="0081586D" w:rsidP="0010208E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A5B35" wp14:editId="29F12AC2">
                <wp:simplePos x="0" y="0"/>
                <wp:positionH relativeFrom="column">
                  <wp:posOffset>0</wp:posOffset>
                </wp:positionH>
                <wp:positionV relativeFrom="paragraph">
                  <wp:posOffset>255905</wp:posOffset>
                </wp:positionV>
                <wp:extent cx="209550" cy="190500"/>
                <wp:effectExtent l="19050" t="19050" r="19050" b="19050"/>
                <wp:wrapNone/>
                <wp:docPr id="203335054" name="Flödesschema: Alternativ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69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3CC3A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ödesschema: Alternativ process 3" o:spid="_x0000_s1026" type="#_x0000_t176" style="position:absolute;margin-left:0;margin-top:20.15pt;width:16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" filled="f" strokecolor="#00693f" strokeweight="2.25pt"/>
            </w:pict>
          </mc:Fallback>
        </mc:AlternateContent>
      </w:r>
    </w:p>
    <w:p w14:paraId="743EBFB8" w14:textId="4F74F807" w:rsidR="00B126C9" w:rsidRPr="008A2023" w:rsidRDefault="0081586D" w:rsidP="0081586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B126C9" w:rsidRPr="00027F0B">
        <w:rPr>
          <w:rFonts w:ascii="Arial" w:hAnsi="Arial" w:cs="Arial"/>
        </w:rPr>
        <w:t xml:space="preserve">Vi garanterar att </w:t>
      </w:r>
      <w:r w:rsidR="00B126C9">
        <w:rPr>
          <w:rFonts w:ascii="Arial" w:hAnsi="Arial" w:cs="Arial"/>
        </w:rPr>
        <w:t xml:space="preserve">klubbens samtliga årsmöteshandlingar </w:t>
      </w:r>
      <w:r w:rsidR="00B126C9" w:rsidRPr="00027F0B">
        <w:rPr>
          <w:rFonts w:ascii="Arial" w:hAnsi="Arial" w:cs="Arial"/>
        </w:rPr>
        <w:t>är i enlighet med 4Hs stadgar</w:t>
      </w:r>
    </w:p>
    <w:p w14:paraId="3D60B6C4" w14:textId="54481EA8" w:rsidR="0010208E" w:rsidRPr="0010208E" w:rsidRDefault="0010208E" w:rsidP="0010208E">
      <w:pPr>
        <w:rPr>
          <w:rFonts w:ascii="Arial" w:hAnsi="Arial" w:cs="Arial"/>
        </w:rPr>
      </w:pPr>
    </w:p>
    <w:sectPr w:rsidR="0010208E" w:rsidRPr="0010208E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82A05" w14:textId="77777777" w:rsidR="000F565E" w:rsidRPr="00F96BD6" w:rsidRDefault="000F565E" w:rsidP="00531BD9">
      <w:r w:rsidRPr="00F96BD6">
        <w:separator/>
      </w:r>
    </w:p>
  </w:endnote>
  <w:endnote w:type="continuationSeparator" w:id="0">
    <w:p w14:paraId="7C725F38" w14:textId="77777777" w:rsidR="000F565E" w:rsidRPr="00F96BD6" w:rsidRDefault="000F565E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E80DBF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>huvud | hjärta | hand | 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BF49F" w14:textId="77777777" w:rsidR="000F565E" w:rsidRPr="00F96BD6" w:rsidRDefault="000F565E" w:rsidP="00531BD9">
      <w:r w:rsidRPr="00F96BD6">
        <w:separator/>
      </w:r>
    </w:p>
  </w:footnote>
  <w:footnote w:type="continuationSeparator" w:id="0">
    <w:p w14:paraId="5A7AF758" w14:textId="77777777" w:rsidR="000F565E" w:rsidRPr="00F96BD6" w:rsidRDefault="000F565E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449F" w14:textId="77777777" w:rsidR="00531BD9" w:rsidRPr="00F96BD6" w:rsidRDefault="00F1356A" w:rsidP="00531BD9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08766473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83180" w14:textId="77777777" w:rsidR="00531BD9" w:rsidRPr="00F96BD6" w:rsidRDefault="00544501" w:rsidP="00531BD9">
    <w:pPr>
      <w:pStyle w:val="Sidhuvud"/>
      <w:jc w:val="right"/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0F852EA" wp14:editId="1191AB4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9DC73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AF7"/>
    <w:multiLevelType w:val="hybridMultilevel"/>
    <w:tmpl w:val="3BD83530"/>
    <w:lvl w:ilvl="0" w:tplc="FBAE0408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4"/>
  </w:num>
  <w:num w:numId="2" w16cid:durableId="2017681815">
    <w:abstractNumId w:val="3"/>
  </w:num>
  <w:num w:numId="3" w16cid:durableId="136263294">
    <w:abstractNumId w:val="5"/>
  </w:num>
  <w:num w:numId="4" w16cid:durableId="524830267">
    <w:abstractNumId w:val="8"/>
  </w:num>
  <w:num w:numId="5" w16cid:durableId="116217209">
    <w:abstractNumId w:val="6"/>
  </w:num>
  <w:num w:numId="6" w16cid:durableId="800268075">
    <w:abstractNumId w:val="7"/>
  </w:num>
  <w:num w:numId="7" w16cid:durableId="361905265">
    <w:abstractNumId w:val="0"/>
  </w:num>
  <w:num w:numId="8" w16cid:durableId="1137065908">
    <w:abstractNumId w:val="1"/>
  </w:num>
  <w:num w:numId="9" w16cid:durableId="853147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25607"/>
    <w:rsid w:val="00045F9A"/>
    <w:rsid w:val="000620C9"/>
    <w:rsid w:val="0009017E"/>
    <w:rsid w:val="00092BD7"/>
    <w:rsid w:val="000A23D3"/>
    <w:rsid w:val="000A5613"/>
    <w:rsid w:val="000C677C"/>
    <w:rsid w:val="000D49F8"/>
    <w:rsid w:val="000F49C0"/>
    <w:rsid w:val="000F565E"/>
    <w:rsid w:val="00100EB3"/>
    <w:rsid w:val="0010208E"/>
    <w:rsid w:val="001031C9"/>
    <w:rsid w:val="00136A94"/>
    <w:rsid w:val="001F47DC"/>
    <w:rsid w:val="00233F02"/>
    <w:rsid w:val="00293950"/>
    <w:rsid w:val="002E3B45"/>
    <w:rsid w:val="002F2C1F"/>
    <w:rsid w:val="00303A08"/>
    <w:rsid w:val="003374A2"/>
    <w:rsid w:val="0034682C"/>
    <w:rsid w:val="003E6AAB"/>
    <w:rsid w:val="004105AB"/>
    <w:rsid w:val="00456751"/>
    <w:rsid w:val="00493006"/>
    <w:rsid w:val="004B2E2A"/>
    <w:rsid w:val="004D5A84"/>
    <w:rsid w:val="004E5618"/>
    <w:rsid w:val="005042EB"/>
    <w:rsid w:val="0050658F"/>
    <w:rsid w:val="00531BD9"/>
    <w:rsid w:val="00534662"/>
    <w:rsid w:val="00544501"/>
    <w:rsid w:val="00547E76"/>
    <w:rsid w:val="00561DEB"/>
    <w:rsid w:val="005A2D29"/>
    <w:rsid w:val="005D3955"/>
    <w:rsid w:val="005D7729"/>
    <w:rsid w:val="005F1B27"/>
    <w:rsid w:val="0065385B"/>
    <w:rsid w:val="0066215E"/>
    <w:rsid w:val="00671980"/>
    <w:rsid w:val="00674CBF"/>
    <w:rsid w:val="00674D75"/>
    <w:rsid w:val="006841E9"/>
    <w:rsid w:val="006932AA"/>
    <w:rsid w:val="006C1066"/>
    <w:rsid w:val="006E02FC"/>
    <w:rsid w:val="006E67FF"/>
    <w:rsid w:val="00706633"/>
    <w:rsid w:val="00750902"/>
    <w:rsid w:val="007943A8"/>
    <w:rsid w:val="00795F81"/>
    <w:rsid w:val="007B14AE"/>
    <w:rsid w:val="0081586D"/>
    <w:rsid w:val="00834B61"/>
    <w:rsid w:val="00851F57"/>
    <w:rsid w:val="00855A6E"/>
    <w:rsid w:val="008A2023"/>
    <w:rsid w:val="008C1D1A"/>
    <w:rsid w:val="008E7235"/>
    <w:rsid w:val="00916975"/>
    <w:rsid w:val="009252B7"/>
    <w:rsid w:val="0093704A"/>
    <w:rsid w:val="00962776"/>
    <w:rsid w:val="00973B4A"/>
    <w:rsid w:val="009A487B"/>
    <w:rsid w:val="009C4C76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126C9"/>
    <w:rsid w:val="00B600F7"/>
    <w:rsid w:val="00B60CCF"/>
    <w:rsid w:val="00BB02D1"/>
    <w:rsid w:val="00BB03CB"/>
    <w:rsid w:val="00BC0693"/>
    <w:rsid w:val="00BC67DD"/>
    <w:rsid w:val="00BE0E92"/>
    <w:rsid w:val="00BF3B29"/>
    <w:rsid w:val="00C15C0F"/>
    <w:rsid w:val="00C50114"/>
    <w:rsid w:val="00CA2371"/>
    <w:rsid w:val="00D041AF"/>
    <w:rsid w:val="00D31603"/>
    <w:rsid w:val="00D52646"/>
    <w:rsid w:val="00D63A68"/>
    <w:rsid w:val="00D8195B"/>
    <w:rsid w:val="00D95F8C"/>
    <w:rsid w:val="00DF1162"/>
    <w:rsid w:val="00E11788"/>
    <w:rsid w:val="00E138D8"/>
    <w:rsid w:val="00E62E85"/>
    <w:rsid w:val="00E67C72"/>
    <w:rsid w:val="00E9334B"/>
    <w:rsid w:val="00E9588F"/>
    <w:rsid w:val="00EB4A32"/>
    <w:rsid w:val="00EC7DF8"/>
    <w:rsid w:val="00F1356A"/>
    <w:rsid w:val="00F4617F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2</TotalTime>
  <Pages>3</Pages>
  <Words>552</Words>
  <Characters>3435</Characters>
  <Application>Microsoft Office Word</Application>
  <DocSecurity>0</DocSecurity>
  <Lines>114</Lines>
  <Paragraphs>90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6</cp:revision>
  <dcterms:created xsi:type="dcterms:W3CDTF">2026-01-15T10:27:00Z</dcterms:created>
  <dcterms:modified xsi:type="dcterms:W3CDTF">2026-01-15T10:28:00Z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