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6ACA" w14:textId="53A99D43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6A747709" w14:textId="77777777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11078231" w14:textId="77777777" w:rsidR="00A65049" w:rsidRPr="005714A7" w:rsidRDefault="00A65049" w:rsidP="00A65049">
      <w:pPr>
        <w:rPr>
          <w:rFonts w:ascii="Arial" w:hAnsi="Arial" w:cs="Arial"/>
          <w:sz w:val="48"/>
          <w:szCs w:val="44"/>
        </w:rPr>
      </w:pPr>
      <w:r w:rsidRPr="005714A7">
        <w:rPr>
          <w:rFonts w:ascii="Arial" w:hAnsi="Arial" w:cs="Arial"/>
          <w:sz w:val="48"/>
          <w:szCs w:val="44"/>
        </w:rPr>
        <w:t>Ärendelista för klubbårsmöte</w:t>
      </w:r>
    </w:p>
    <w:p w14:paraId="681A572F" w14:textId="77777777" w:rsidR="00A65049" w:rsidRPr="00A65049" w:rsidRDefault="00A65049" w:rsidP="00A65049">
      <w:pPr>
        <w:rPr>
          <w:rFonts w:ascii="Arial" w:hAnsi="Arial" w:cs="Arial"/>
        </w:rPr>
      </w:pPr>
    </w:p>
    <w:p w14:paraId="558F878E" w14:textId="77777777" w:rsidR="00A65049" w:rsidRPr="00A65049" w:rsidRDefault="00A65049" w:rsidP="00A65049">
      <w:pPr>
        <w:rPr>
          <w:rFonts w:ascii="Arial" w:hAnsi="Arial" w:cs="Arial"/>
        </w:rPr>
      </w:pPr>
    </w:p>
    <w:p w14:paraId="469FD7AD" w14:textId="021E04EA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Mötets öppnande</w:t>
      </w:r>
    </w:p>
    <w:p w14:paraId="7E50387C" w14:textId="6AF1503B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ordförande, vice ordförande och sekreterare för mötet </w:t>
      </w:r>
    </w:p>
    <w:p w14:paraId="6693EE72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protokolljusterare tillika rösträknare för årsmötet</w:t>
      </w:r>
    </w:p>
    <w:p w14:paraId="542F7FED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Fastställande av röstlängd </w:t>
      </w:r>
    </w:p>
    <w:p w14:paraId="3D4B923F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Godkännande av kallelsen </w:t>
      </w:r>
    </w:p>
    <w:p w14:paraId="17364AFD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Fastställande av ärendelista </w:t>
      </w:r>
    </w:p>
    <w:p w14:paraId="18E7860F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Styrelsens årsberättelse </w:t>
      </w:r>
    </w:p>
    <w:p w14:paraId="050E9F21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Revisorernas berättelse </w:t>
      </w:r>
    </w:p>
    <w:p w14:paraId="1CFB78E0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Fastställande av balansräkning </w:t>
      </w:r>
    </w:p>
    <w:p w14:paraId="7658F294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Ansvarsfrihet för styrelsens ledamöter </w:t>
      </w:r>
    </w:p>
    <w:p w14:paraId="4D5F035D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Beslut om arbetsprogram för klubben </w:t>
      </w:r>
    </w:p>
    <w:p w14:paraId="5110DA54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Antagande av stadgar </w:t>
      </w:r>
    </w:p>
    <w:p w14:paraId="0E94B6AA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Behandling av inkomna motioner och förslag från klubbens medlemmar</w:t>
      </w:r>
    </w:p>
    <w:p w14:paraId="698AFF8A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Behandling av budget </w:t>
      </w:r>
    </w:p>
    <w:p w14:paraId="29D44DB2" w14:textId="0A2C88DB" w:rsidR="00A65049" w:rsidRPr="00B17321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Beslut om reviderad budget för innevarande år </w:t>
      </w:r>
    </w:p>
    <w:p w14:paraId="50B56654" w14:textId="77777777" w:rsidR="00A65049" w:rsidRPr="00B17321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Beslut om medlemsavgift för nästkommande år </w:t>
      </w:r>
    </w:p>
    <w:p w14:paraId="5A2374FD" w14:textId="77777777" w:rsidR="00A65049" w:rsidRPr="00B17321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Beslut om budget för nästkommande år</w:t>
      </w:r>
    </w:p>
    <w:p w14:paraId="1D4BEAE6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styrelsefunktionärer enligt §8</w:t>
      </w:r>
    </w:p>
    <w:p w14:paraId="5B3D4E79" w14:textId="0537BCC0" w:rsidR="000A7AE7" w:rsidRPr="00B17321" w:rsidRDefault="000A7AE7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firmatecknare </w:t>
      </w:r>
    </w:p>
    <w:p w14:paraId="5E91DBC3" w14:textId="3D2814A1" w:rsidR="002569EE" w:rsidRPr="00B17321" w:rsidRDefault="002569EE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</w:t>
      </w:r>
      <w:r w:rsidR="00BB3FB0" w:rsidRPr="00B17321">
        <w:rPr>
          <w:rFonts w:ascii="Arial" w:hAnsi="Arial" w:cs="Arial"/>
          <w:color w:val="auto"/>
        </w:rPr>
        <w:t xml:space="preserve"> administratör till medlemssystemet Antribe</w:t>
      </w:r>
    </w:p>
    <w:p w14:paraId="00076493" w14:textId="17D82A35" w:rsidR="00B17321" w:rsidRPr="00B17321" w:rsidRDefault="00B17321" w:rsidP="00B17321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behörighetsadministratörer och företagsanvändare i föreningens internetbank.</w:t>
      </w:r>
    </w:p>
    <w:p w14:paraId="047F3CFE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Eventuellt val av klubbledare</w:t>
      </w:r>
    </w:p>
    <w:p w14:paraId="2053A209" w14:textId="77777777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revisorer enligt §12</w:t>
      </w:r>
    </w:p>
    <w:p w14:paraId="437BEADE" w14:textId="7BB6BB03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ombud till </w:t>
      </w:r>
      <w:r w:rsidR="00EE1C1C">
        <w:rPr>
          <w:rFonts w:ascii="Arial" w:hAnsi="Arial" w:cs="Arial"/>
          <w:color w:val="auto"/>
        </w:rPr>
        <w:t xml:space="preserve">distriktsstämma </w:t>
      </w:r>
      <w:r w:rsidRPr="00B17321">
        <w:rPr>
          <w:rFonts w:ascii="Arial" w:hAnsi="Arial" w:cs="Arial"/>
          <w:color w:val="auto"/>
        </w:rPr>
        <w:t>och planeringskonferens</w:t>
      </w:r>
    </w:p>
    <w:p w14:paraId="774205C2" w14:textId="77777777" w:rsidR="00C73A83" w:rsidRPr="00B17321" w:rsidRDefault="00A65049" w:rsidP="00C73A83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ombud till kretsens årsmöte</w:t>
      </w:r>
    </w:p>
    <w:p w14:paraId="2FBE2902" w14:textId="01EBB0A1" w:rsidR="00D40B2C" w:rsidRPr="00B17321" w:rsidRDefault="00C73A83" w:rsidP="00C73A83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klubbens valberedningskandidat för distriktets valberedning </w:t>
      </w:r>
    </w:p>
    <w:p w14:paraId="60197BD3" w14:textId="1A865D83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representant vid studieavdelningens årsmöte</w:t>
      </w:r>
    </w:p>
    <w:p w14:paraId="44393AD0" w14:textId="122C110B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Val av valberedning och sammankallande i denna</w:t>
      </w:r>
    </w:p>
    <w:p w14:paraId="67E161F3" w14:textId="178FB74C" w:rsidR="00A65049" w:rsidRPr="00B17321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Övriga ärenden</w:t>
      </w:r>
    </w:p>
    <w:p w14:paraId="1B6BB9FE" w14:textId="314EEB9B" w:rsidR="00531BD9" w:rsidRPr="00B17321" w:rsidRDefault="00A65049" w:rsidP="005A2D29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>Mötet avsluta</w:t>
      </w:r>
      <w:r w:rsidR="007A45C7" w:rsidRPr="00B17321">
        <w:rPr>
          <w:rFonts w:ascii="Arial" w:hAnsi="Arial" w:cs="Arial"/>
          <w:color w:val="auto"/>
        </w:rPr>
        <w:t>s</w:t>
      </w:r>
    </w:p>
    <w:sectPr w:rsidR="00531BD9" w:rsidRPr="00B17321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29668" w14:textId="77777777" w:rsidR="001E32C5" w:rsidRDefault="001E32C5" w:rsidP="00531BD9">
      <w:r>
        <w:separator/>
      </w:r>
    </w:p>
  </w:endnote>
  <w:endnote w:type="continuationSeparator" w:id="0">
    <w:p w14:paraId="185E6779" w14:textId="77777777" w:rsidR="001E32C5" w:rsidRDefault="001E32C5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B68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C69DF4F" wp14:editId="54A87E9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003A7B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BA8E16E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18DD465A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1D17D" w14:textId="77777777" w:rsidR="001E32C5" w:rsidRDefault="001E32C5" w:rsidP="00531BD9">
      <w:r>
        <w:separator/>
      </w:r>
    </w:p>
  </w:footnote>
  <w:footnote w:type="continuationSeparator" w:id="0">
    <w:p w14:paraId="7A9E7039" w14:textId="77777777" w:rsidR="001E32C5" w:rsidRDefault="001E32C5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8BE8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6F83B725" wp14:editId="2B1600F3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D2A9B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62F4385" wp14:editId="5E3E059A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47556C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330868BB" w14:textId="77777777" w:rsidR="00531BD9" w:rsidRDefault="00531BD9" w:rsidP="00531BD9">
    <w:pPr>
      <w:pStyle w:val="Sidhuvud"/>
      <w:jc w:val="right"/>
    </w:pPr>
  </w:p>
  <w:p w14:paraId="64A6A17A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239"/>
    <w:multiLevelType w:val="hybridMultilevel"/>
    <w:tmpl w:val="F65A776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B4008"/>
    <w:multiLevelType w:val="hybridMultilevel"/>
    <w:tmpl w:val="9FB8DB92"/>
    <w:lvl w:ilvl="0" w:tplc="D6923B4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1C7635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8"/>
  </w:num>
  <w:num w:numId="5" w16cid:durableId="116217209">
    <w:abstractNumId w:val="5"/>
  </w:num>
  <w:num w:numId="6" w16cid:durableId="800268075">
    <w:abstractNumId w:val="7"/>
  </w:num>
  <w:num w:numId="7" w16cid:durableId="1721785030">
    <w:abstractNumId w:val="6"/>
  </w:num>
  <w:num w:numId="8" w16cid:durableId="853147878">
    <w:abstractNumId w:val="1"/>
  </w:num>
  <w:num w:numId="9" w16cid:durableId="549923415">
    <w:abstractNumId w:val="0"/>
  </w:num>
  <w:num w:numId="10" w16cid:durableId="1919627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59"/>
    <w:rsid w:val="000A7AE7"/>
    <w:rsid w:val="00120606"/>
    <w:rsid w:val="00136A94"/>
    <w:rsid w:val="001C4114"/>
    <w:rsid w:val="001E32C5"/>
    <w:rsid w:val="002569EE"/>
    <w:rsid w:val="002E3B45"/>
    <w:rsid w:val="002F0ED0"/>
    <w:rsid w:val="00303A08"/>
    <w:rsid w:val="003374A2"/>
    <w:rsid w:val="003E6AAB"/>
    <w:rsid w:val="00521D98"/>
    <w:rsid w:val="0052770A"/>
    <w:rsid w:val="00531BD9"/>
    <w:rsid w:val="00544501"/>
    <w:rsid w:val="005714A7"/>
    <w:rsid w:val="005A2D29"/>
    <w:rsid w:val="005A30F8"/>
    <w:rsid w:val="005D3955"/>
    <w:rsid w:val="005D7729"/>
    <w:rsid w:val="0062473C"/>
    <w:rsid w:val="0066215E"/>
    <w:rsid w:val="00674CBF"/>
    <w:rsid w:val="00706633"/>
    <w:rsid w:val="00737BC2"/>
    <w:rsid w:val="007A45C7"/>
    <w:rsid w:val="00832D59"/>
    <w:rsid w:val="00851F57"/>
    <w:rsid w:val="008E7235"/>
    <w:rsid w:val="00973B4A"/>
    <w:rsid w:val="00A41211"/>
    <w:rsid w:val="00A44726"/>
    <w:rsid w:val="00A65049"/>
    <w:rsid w:val="00A826B6"/>
    <w:rsid w:val="00AE493B"/>
    <w:rsid w:val="00B17321"/>
    <w:rsid w:val="00BB02D1"/>
    <w:rsid w:val="00BB3FB0"/>
    <w:rsid w:val="00BC116D"/>
    <w:rsid w:val="00BC6171"/>
    <w:rsid w:val="00C73A83"/>
    <w:rsid w:val="00D041AF"/>
    <w:rsid w:val="00D31603"/>
    <w:rsid w:val="00D40B2C"/>
    <w:rsid w:val="00D63A68"/>
    <w:rsid w:val="00D8195B"/>
    <w:rsid w:val="00DF1162"/>
    <w:rsid w:val="00EE1C1C"/>
    <w:rsid w:val="00F1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F586"/>
  <w15:chartTrackingRefBased/>
  <w15:docId w15:val="{3DA7F052-7120-451D-B1E7-1DB9A8F0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49"/>
    <w:pPr>
      <w:shd w:val="clear" w:color="auto" w:fill="FFFFFF"/>
    </w:pPr>
    <w:rPr>
      <w:rFonts w:ascii="Verdana" w:eastAsia="Times New Roman" w:hAnsi="Verdana" w:cs="Tahoma"/>
      <w:color w:val="2A2A2A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65049"/>
    <w:pPr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65049"/>
    <w:rPr>
      <w:rFonts w:ascii="Verdana" w:eastAsia="Times New Roman" w:hAnsi="Verdana" w:cs="Tahoma"/>
      <w:b/>
      <w:color w:val="2A2A2A"/>
      <w:sz w:val="22"/>
      <w:shd w:val="clear" w:color="auto" w:fill="FFFFFF"/>
    </w:rPr>
  </w:style>
  <w:style w:type="paragraph" w:styleId="Rubrik">
    <w:name w:val="Title"/>
    <w:basedOn w:val="Rubrik1"/>
    <w:next w:val="Normal"/>
    <w:link w:val="RubrikChar"/>
    <w:uiPriority w:val="10"/>
    <w:qFormat/>
    <w:rsid w:val="00A65049"/>
    <w:rPr>
      <w:sz w:val="40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A65049"/>
    <w:rPr>
      <w:rFonts w:ascii="Verdana" w:eastAsia="Times New Roman" w:hAnsi="Verdana" w:cs="Tahoma"/>
      <w:b/>
      <w:color w:val="2A2A2A"/>
      <w:sz w:val="40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3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0</TotalTime>
  <Pages>1</Pages>
  <Words>165</Words>
  <Characters>1030</Characters>
  <Application>Microsoft Office Word</Application>
  <DocSecurity>0</DocSecurity>
  <Lines>33</Lines>
  <Paragraphs>33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2</cp:revision>
  <dcterms:created xsi:type="dcterms:W3CDTF">2026-01-15T10:10:00Z</dcterms:created>
  <dcterms:modified xsi:type="dcterms:W3CDTF">2026-01-15T10:10:00Z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