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E7980" w14:textId="000382A1" w:rsidR="004D5A84" w:rsidRPr="004A60F8" w:rsidRDefault="004A60F8" w:rsidP="00493006">
      <w:pPr>
        <w:pStyle w:val="Rubrik1"/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</w:pPr>
      <w:r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P</w:t>
      </w:r>
      <w:r w:rsidR="000C677C"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 xml:space="preserve">rotokoll </w:t>
      </w:r>
      <w:r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fört vi</w:t>
      </w:r>
      <w:r w:rsidR="00622CDF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d</w:t>
      </w:r>
      <w:r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 xml:space="preserve"> konstituerande</w:t>
      </w:r>
      <w:r w:rsidR="00AB7FAF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 xml:space="preserve"> </w:t>
      </w:r>
      <w:r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 xml:space="preserve">styrelsemöte </w:t>
      </w:r>
      <w:r w:rsidR="000C677C"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för________________</w:t>
      </w:r>
      <w:r w:rsidR="00671980"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________</w:t>
      </w:r>
      <w:r w:rsidR="000C677C"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 xml:space="preserve"> 4H-klubb</w:t>
      </w:r>
    </w:p>
    <w:p w14:paraId="5BA86149" w14:textId="04A15B2B" w:rsidR="000C677C" w:rsidRPr="004A60F8" w:rsidRDefault="000C677C" w:rsidP="004D5A84">
      <w:pPr>
        <w:pStyle w:val="Rubrik1"/>
        <w:spacing w:before="0"/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</w:pPr>
      <w:proofErr w:type="gramStart"/>
      <w:r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Organisationsnummer:_</w:t>
      </w:r>
      <w:proofErr w:type="gramEnd"/>
      <w:r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______________</w:t>
      </w:r>
      <w:r w:rsidR="00671980"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________</w:t>
      </w:r>
    </w:p>
    <w:p w14:paraId="0E6515F8" w14:textId="3611EF61" w:rsidR="00045F9A" w:rsidRPr="004A60F8" w:rsidRDefault="000C677C" w:rsidP="00045F9A">
      <w:pPr>
        <w:spacing w:after="0" w:line="360" w:lineRule="auto"/>
        <w:rPr>
          <w:rFonts w:ascii="Arial" w:hAnsi="Arial" w:cs="Arial"/>
          <w:b/>
          <w:bCs/>
          <w:color w:val="00693F"/>
          <w:sz w:val="24"/>
          <w:szCs w:val="24"/>
        </w:rPr>
      </w:pPr>
      <w:proofErr w:type="gramStart"/>
      <w:r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Datum:_</w:t>
      </w:r>
      <w:proofErr w:type="gramEnd"/>
      <w:r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_____</w:t>
      </w:r>
      <w:r w:rsidR="00671980"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___</w:t>
      </w:r>
      <w:r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 xml:space="preserve"> Tid:______</w:t>
      </w:r>
      <w:r w:rsidR="00671980"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___</w:t>
      </w:r>
      <w:r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 xml:space="preserve"> Plats:________</w:t>
      </w:r>
      <w:r w:rsidR="005042EB"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______</w:t>
      </w:r>
      <w:r w:rsidR="00671980" w:rsidRPr="004A60F8">
        <w:rPr>
          <w:rStyle w:val="RubrikChar"/>
          <w:rFonts w:ascii="Arial" w:eastAsia="Songti SC" w:hAnsi="Arial" w:cs="Arial"/>
          <w:b/>
          <w:bCs/>
          <w:color w:val="00693F"/>
          <w:sz w:val="24"/>
          <w:szCs w:val="24"/>
        </w:rPr>
        <w:t>___</w:t>
      </w:r>
    </w:p>
    <w:p w14:paraId="3C5AE2B9" w14:textId="4EEA59EC" w:rsidR="00045F9A" w:rsidRDefault="00045F9A" w:rsidP="000C677C">
      <w:pPr>
        <w:rPr>
          <w:rFonts w:ascii="Arial" w:hAnsi="Arial" w:cs="Arial"/>
        </w:rPr>
      </w:pPr>
      <w:r>
        <w:rPr>
          <w:rFonts w:ascii="Arial" w:hAnsi="Arial" w:cs="Arial"/>
        </w:rPr>
        <w:t>Närvarande</w:t>
      </w:r>
      <w:r w:rsidR="009A487B">
        <w:rPr>
          <w:rFonts w:ascii="Arial" w:hAnsi="Arial" w:cs="Arial"/>
        </w:rPr>
        <w:t>:</w:t>
      </w:r>
    </w:p>
    <w:p w14:paraId="304EDD35" w14:textId="77777777" w:rsidR="00045F9A" w:rsidRPr="00045F9A" w:rsidRDefault="00045F9A" w:rsidP="000C677C">
      <w:pPr>
        <w:rPr>
          <w:rFonts w:ascii="Arial" w:hAnsi="Arial" w:cs="Arial"/>
        </w:rPr>
      </w:pPr>
    </w:p>
    <w:p w14:paraId="20850F79" w14:textId="4666FC31" w:rsidR="00A66BAD" w:rsidRDefault="00671980" w:rsidP="00F701D0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</w:rPr>
      </w:pPr>
      <w:r w:rsidRPr="00CE215B">
        <w:rPr>
          <w:rFonts w:ascii="Arial" w:hAnsi="Arial" w:cs="Arial"/>
        </w:rPr>
        <w:t>Mötet öppna</w:t>
      </w:r>
      <w:r w:rsidR="005D517F">
        <w:rPr>
          <w:rFonts w:ascii="Arial" w:hAnsi="Arial" w:cs="Arial"/>
        </w:rPr>
        <w:t>de</w:t>
      </w:r>
      <w:r w:rsidRPr="00CE215B">
        <w:rPr>
          <w:rFonts w:ascii="Arial" w:hAnsi="Arial" w:cs="Arial"/>
        </w:rPr>
        <w:t>s</w:t>
      </w:r>
      <w:r w:rsidR="00A66BAD" w:rsidRPr="00CE215B">
        <w:rPr>
          <w:rFonts w:ascii="Arial" w:hAnsi="Arial" w:cs="Arial"/>
        </w:rPr>
        <w:t xml:space="preserve"> av</w:t>
      </w:r>
      <w:r w:rsidR="00CE215B" w:rsidRPr="00CE215B">
        <w:rPr>
          <w:rFonts w:ascii="Arial" w:hAnsi="Arial" w:cs="Arial"/>
        </w:rPr>
        <w:t xml:space="preserve"> </w:t>
      </w:r>
      <w:r w:rsidR="00CE215B">
        <w:rPr>
          <w:rFonts w:ascii="Arial" w:hAnsi="Arial" w:cs="Arial"/>
        </w:rPr>
        <w:t>____________________.</w:t>
      </w:r>
    </w:p>
    <w:p w14:paraId="32D5E998" w14:textId="77777777" w:rsidR="00CE215B" w:rsidRPr="00CE215B" w:rsidRDefault="00CE215B" w:rsidP="00CE215B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4D615D0B" w14:textId="77777777" w:rsidR="00CE215B" w:rsidRPr="00CE215B" w:rsidRDefault="000C677C" w:rsidP="00CE215B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A66BAD">
        <w:rPr>
          <w:rFonts w:ascii="Arial" w:hAnsi="Arial" w:cs="Arial"/>
        </w:rPr>
        <w:t>Mötet beslutade att välja</w:t>
      </w:r>
      <w:r w:rsidR="00CE215B">
        <w:rPr>
          <w:rFonts w:ascii="Arial" w:hAnsi="Arial" w:cs="Arial"/>
        </w:rPr>
        <w:t xml:space="preserve"> ____________________ </w:t>
      </w:r>
      <w:r w:rsidR="00A66BAD">
        <w:rPr>
          <w:rFonts w:ascii="Arial" w:hAnsi="Arial" w:cs="Arial"/>
        </w:rPr>
        <w:t xml:space="preserve">till sekreterare för </w:t>
      </w:r>
      <w:r w:rsidR="00CE215B">
        <w:rPr>
          <w:rFonts w:ascii="Arial" w:hAnsi="Arial" w:cs="Arial"/>
        </w:rPr>
        <w:t xml:space="preserve">mötet. </w:t>
      </w:r>
    </w:p>
    <w:p w14:paraId="2B3B5846" w14:textId="77777777" w:rsidR="00CE215B" w:rsidRPr="00CE215B" w:rsidRDefault="00CE215B" w:rsidP="00CE215B">
      <w:pPr>
        <w:pStyle w:val="Liststycke"/>
        <w:rPr>
          <w:rFonts w:ascii="Arial" w:hAnsi="Arial" w:cs="Arial"/>
        </w:rPr>
      </w:pPr>
    </w:p>
    <w:p w14:paraId="6ABA9B57" w14:textId="187B5392" w:rsidR="000C677C" w:rsidRPr="00CE215B" w:rsidRDefault="000C677C" w:rsidP="00CE215B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CE215B">
        <w:rPr>
          <w:rFonts w:ascii="Arial" w:hAnsi="Arial" w:cs="Arial"/>
        </w:rPr>
        <w:t>Mötet beslutade att välja</w:t>
      </w:r>
      <w:r w:rsidR="005042EB" w:rsidRPr="00CE215B">
        <w:rPr>
          <w:rFonts w:ascii="Arial" w:hAnsi="Arial" w:cs="Arial"/>
        </w:rPr>
        <w:t xml:space="preserve"> </w:t>
      </w:r>
      <w:r w:rsidR="00CE215B">
        <w:rPr>
          <w:rFonts w:ascii="Arial" w:hAnsi="Arial" w:cs="Arial"/>
        </w:rPr>
        <w:t xml:space="preserve">____________________ </w:t>
      </w:r>
      <w:r w:rsidR="00CE215B" w:rsidRPr="00CE215B">
        <w:rPr>
          <w:rFonts w:ascii="Arial" w:hAnsi="Arial" w:cs="Arial"/>
        </w:rPr>
        <w:t>och</w:t>
      </w:r>
      <w:r w:rsidR="00CE215B">
        <w:rPr>
          <w:rFonts w:ascii="Arial" w:hAnsi="Arial" w:cs="Arial"/>
        </w:rPr>
        <w:t xml:space="preserve"> ____________________</w:t>
      </w:r>
      <w:r w:rsidR="00CE215B" w:rsidRPr="00CE215B">
        <w:rPr>
          <w:rFonts w:ascii="Arial" w:hAnsi="Arial" w:cs="Arial"/>
        </w:rPr>
        <w:t xml:space="preserve">till protokolljusterare. </w:t>
      </w:r>
    </w:p>
    <w:p w14:paraId="581818FB" w14:textId="77777777" w:rsidR="00BC67DD" w:rsidRPr="00BB3478" w:rsidRDefault="00BC67DD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024C6407" w14:textId="18F69025" w:rsidR="000C677C" w:rsidRPr="00CE215B" w:rsidRDefault="00AF36A6" w:rsidP="00CE215B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CE215B">
        <w:rPr>
          <w:rFonts w:ascii="Arial" w:hAnsi="Arial" w:cs="Arial"/>
        </w:rPr>
        <w:t>Dagordningen</w:t>
      </w:r>
      <w:r w:rsidR="003854CD" w:rsidRPr="00CE215B">
        <w:rPr>
          <w:rFonts w:ascii="Arial" w:hAnsi="Arial" w:cs="Arial"/>
        </w:rPr>
        <w:t xml:space="preserve"> </w:t>
      </w:r>
      <w:r w:rsidRPr="00CE215B">
        <w:rPr>
          <w:rFonts w:ascii="Arial" w:hAnsi="Arial" w:cs="Arial"/>
        </w:rPr>
        <w:t xml:space="preserve">lästes upp </w:t>
      </w:r>
      <w:r w:rsidR="003854CD" w:rsidRPr="00CE215B">
        <w:rPr>
          <w:rFonts w:ascii="Arial" w:hAnsi="Arial" w:cs="Arial"/>
        </w:rPr>
        <w:t xml:space="preserve">och </w:t>
      </w:r>
      <w:r w:rsidR="00CE215B">
        <w:rPr>
          <w:rFonts w:ascii="Arial" w:hAnsi="Arial" w:cs="Arial"/>
        </w:rPr>
        <w:t>godkändes.</w:t>
      </w:r>
    </w:p>
    <w:p w14:paraId="37FC38A8" w14:textId="77777777" w:rsidR="00D52646" w:rsidRPr="00BB3478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597C05A" w14:textId="5E76967E" w:rsidR="00B15448" w:rsidRPr="00CE215B" w:rsidRDefault="00B15448" w:rsidP="00671980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</w:rPr>
      </w:pPr>
      <w:r w:rsidRPr="00CE215B">
        <w:rPr>
          <w:rFonts w:ascii="Arial" w:hAnsi="Arial" w:cs="Arial"/>
        </w:rPr>
        <w:t xml:space="preserve">Konstituering av styrelsen </w:t>
      </w:r>
    </w:p>
    <w:p w14:paraId="595D18F6" w14:textId="7B020BA6" w:rsidR="00C13597" w:rsidRPr="00CE215B" w:rsidRDefault="00CE215B" w:rsidP="00CE215B">
      <w:pPr>
        <w:pStyle w:val="Liststycke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 w:rsidRPr="00CE215B">
        <w:rPr>
          <w:rFonts w:ascii="Arial" w:hAnsi="Arial" w:cs="Arial"/>
        </w:rPr>
        <w:t>T</w:t>
      </w:r>
      <w:r w:rsidR="00B74087" w:rsidRPr="00CE215B">
        <w:rPr>
          <w:rFonts w:ascii="Arial" w:hAnsi="Arial" w:cs="Arial"/>
        </w:rPr>
        <w:t xml:space="preserve">ill vice ordförande </w:t>
      </w:r>
      <w:r w:rsidRPr="00CE215B">
        <w:rPr>
          <w:rFonts w:ascii="Arial" w:hAnsi="Arial" w:cs="Arial"/>
        </w:rPr>
        <w:t>valdes</w:t>
      </w:r>
      <w:r>
        <w:rPr>
          <w:rFonts w:ascii="Arial" w:hAnsi="Arial" w:cs="Arial"/>
        </w:rPr>
        <w:t>____________________</w:t>
      </w:r>
    </w:p>
    <w:p w14:paraId="2B182AAD" w14:textId="78FA1C1A" w:rsidR="00C13597" w:rsidRPr="00CE215B" w:rsidRDefault="00CE215B" w:rsidP="00C13597">
      <w:pPr>
        <w:pStyle w:val="Liststycke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 w:rsidRPr="00CE215B">
        <w:rPr>
          <w:rFonts w:ascii="Arial" w:hAnsi="Arial" w:cs="Arial"/>
        </w:rPr>
        <w:t>Till</w:t>
      </w:r>
      <w:r w:rsidR="004678CA" w:rsidRPr="00CE215B">
        <w:rPr>
          <w:rFonts w:ascii="Arial" w:hAnsi="Arial" w:cs="Arial"/>
        </w:rPr>
        <w:t xml:space="preserve"> sekreterare</w:t>
      </w:r>
      <w:r>
        <w:rPr>
          <w:rFonts w:ascii="Arial" w:hAnsi="Arial" w:cs="Arial"/>
        </w:rPr>
        <w:t xml:space="preserve"> valdes</w:t>
      </w:r>
      <w:r w:rsidR="007E5858">
        <w:rPr>
          <w:rFonts w:ascii="Arial" w:hAnsi="Arial" w:cs="Arial"/>
        </w:rPr>
        <w:t xml:space="preserve"> ____________________</w:t>
      </w:r>
    </w:p>
    <w:p w14:paraId="614D764E" w14:textId="2E151CE3" w:rsidR="00C13597" w:rsidRPr="007E5858" w:rsidRDefault="007E5858" w:rsidP="00C13597">
      <w:pPr>
        <w:pStyle w:val="Liststycke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Till </w:t>
      </w:r>
      <w:r w:rsidR="004678CA" w:rsidRPr="00CE215B">
        <w:rPr>
          <w:rFonts w:ascii="Arial" w:hAnsi="Arial" w:cs="Arial"/>
        </w:rPr>
        <w:t>vice sekreterare</w:t>
      </w:r>
      <w:r>
        <w:rPr>
          <w:rFonts w:ascii="Arial" w:hAnsi="Arial" w:cs="Arial"/>
        </w:rPr>
        <w:t xml:space="preserve"> valdes ____________________</w:t>
      </w:r>
    </w:p>
    <w:p w14:paraId="4DA22681" w14:textId="038A18F0" w:rsidR="00C13597" w:rsidRPr="007E5858" w:rsidRDefault="007E5858" w:rsidP="00C13597">
      <w:pPr>
        <w:pStyle w:val="Liststycke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Till </w:t>
      </w:r>
      <w:r w:rsidR="004678CA" w:rsidRPr="00CE215B">
        <w:rPr>
          <w:rFonts w:ascii="Arial" w:hAnsi="Arial" w:cs="Arial"/>
        </w:rPr>
        <w:t xml:space="preserve">kassör </w:t>
      </w:r>
      <w:r>
        <w:rPr>
          <w:rFonts w:ascii="Arial" w:hAnsi="Arial" w:cs="Arial"/>
        </w:rPr>
        <w:t>valdes ____________________</w:t>
      </w:r>
    </w:p>
    <w:p w14:paraId="28319B23" w14:textId="50FBD1BC" w:rsidR="00C13597" w:rsidRPr="00CE215B" w:rsidRDefault="007E5858" w:rsidP="00C13597">
      <w:pPr>
        <w:pStyle w:val="Liststycke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Till </w:t>
      </w:r>
      <w:r w:rsidR="004678CA" w:rsidRPr="00CE215B">
        <w:rPr>
          <w:rFonts w:ascii="Arial" w:hAnsi="Arial" w:cs="Arial"/>
        </w:rPr>
        <w:t xml:space="preserve">vice kassör </w:t>
      </w:r>
      <w:r>
        <w:rPr>
          <w:rFonts w:ascii="Arial" w:hAnsi="Arial" w:cs="Arial"/>
        </w:rPr>
        <w:t>valdes ____________________</w:t>
      </w:r>
    </w:p>
    <w:p w14:paraId="425D0B89" w14:textId="77777777" w:rsidR="007232C2" w:rsidRPr="007232C2" w:rsidRDefault="007232C2" w:rsidP="007232C2">
      <w:pPr>
        <w:spacing w:after="0" w:line="240" w:lineRule="auto"/>
        <w:rPr>
          <w:rFonts w:ascii="Arial" w:hAnsi="Arial" w:cs="Arial"/>
          <w:b/>
          <w:bCs/>
        </w:rPr>
      </w:pPr>
    </w:p>
    <w:p w14:paraId="77165DE1" w14:textId="7DAF905E" w:rsidR="008D0FDB" w:rsidRPr="008D0FDB" w:rsidRDefault="008D0FDB" w:rsidP="008D0FDB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Mötet </w:t>
      </w:r>
      <w:r w:rsidR="00B74087" w:rsidRPr="008D0FDB">
        <w:rPr>
          <w:rFonts w:ascii="Arial" w:hAnsi="Arial" w:cs="Arial"/>
        </w:rPr>
        <w:t>beslutade</w:t>
      </w:r>
      <w:r w:rsidR="00B92F4E" w:rsidRPr="008D0FDB">
        <w:rPr>
          <w:rFonts w:ascii="Arial" w:hAnsi="Arial" w:cs="Arial"/>
        </w:rPr>
        <w:t xml:space="preserve"> att välja</w:t>
      </w:r>
      <w:r w:rsidRPr="008D0FDB">
        <w:rPr>
          <w:rFonts w:ascii="Arial" w:hAnsi="Arial" w:cs="Arial"/>
        </w:rPr>
        <w:t xml:space="preserve"> ____________________ </w:t>
      </w:r>
      <w:r w:rsidR="00B74087" w:rsidRPr="008D0FDB">
        <w:rPr>
          <w:rFonts w:ascii="Arial" w:hAnsi="Arial" w:cs="Arial"/>
        </w:rPr>
        <w:t xml:space="preserve">till </w:t>
      </w:r>
      <w:r>
        <w:rPr>
          <w:rFonts w:ascii="Arial" w:hAnsi="Arial" w:cs="Arial"/>
        </w:rPr>
        <w:t xml:space="preserve">administratör för vårt medlemssystem Antribe. </w:t>
      </w:r>
    </w:p>
    <w:p w14:paraId="3596D9DB" w14:textId="77777777" w:rsidR="008D0FDB" w:rsidRPr="008D0FDB" w:rsidRDefault="008D0FDB" w:rsidP="008D0FDB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21D03CF1" w14:textId="4C5DBC8B" w:rsidR="00AA30AB" w:rsidRPr="008D0FDB" w:rsidRDefault="008D0FDB" w:rsidP="008D0FDB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D442A1">
        <w:rPr>
          <w:rFonts w:ascii="Arial" w:hAnsi="Arial" w:cs="Arial"/>
        </w:rPr>
        <w:t>M</w:t>
      </w:r>
      <w:r w:rsidR="004E5C33" w:rsidRPr="00D442A1">
        <w:rPr>
          <w:rFonts w:ascii="Arial" w:hAnsi="Arial" w:cs="Arial"/>
        </w:rPr>
        <w:t>ötet</w:t>
      </w:r>
      <w:r w:rsidR="004E5C33">
        <w:rPr>
          <w:rFonts w:ascii="Arial" w:hAnsi="Arial" w:cs="Arial"/>
          <w:b/>
          <w:bCs/>
        </w:rPr>
        <w:t xml:space="preserve"> </w:t>
      </w:r>
      <w:r w:rsidR="00C13597" w:rsidRPr="008D0FDB">
        <w:rPr>
          <w:rFonts w:ascii="Arial" w:hAnsi="Arial" w:cs="Arial"/>
        </w:rPr>
        <w:t>beslutade att välja</w:t>
      </w:r>
      <w:r w:rsidR="00D442A1">
        <w:rPr>
          <w:rFonts w:ascii="Arial" w:hAnsi="Arial" w:cs="Arial"/>
        </w:rPr>
        <w:t xml:space="preserve"> ____________________ </w:t>
      </w:r>
      <w:r w:rsidR="00C13597" w:rsidRPr="008D0FDB">
        <w:rPr>
          <w:rFonts w:ascii="Arial" w:hAnsi="Arial" w:cs="Arial"/>
        </w:rPr>
        <w:t>och</w:t>
      </w:r>
      <w:r w:rsidR="00D442A1">
        <w:rPr>
          <w:rFonts w:ascii="Arial" w:hAnsi="Arial" w:cs="Arial"/>
        </w:rPr>
        <w:t xml:space="preserve"> ____________________ </w:t>
      </w:r>
      <w:r w:rsidR="00B92F4E" w:rsidRPr="008D0FDB">
        <w:rPr>
          <w:rFonts w:ascii="Arial" w:hAnsi="Arial" w:cs="Arial"/>
        </w:rPr>
        <w:t>til</w:t>
      </w:r>
      <w:r w:rsidR="00D442A1">
        <w:rPr>
          <w:rFonts w:ascii="Arial" w:hAnsi="Arial" w:cs="Arial"/>
        </w:rPr>
        <w:t xml:space="preserve">l </w:t>
      </w:r>
      <w:r w:rsidR="00B92F4E" w:rsidRPr="008D0FDB">
        <w:rPr>
          <w:rFonts w:ascii="Arial" w:hAnsi="Arial" w:cs="Arial"/>
        </w:rPr>
        <w:t>fi</w:t>
      </w:r>
      <w:r w:rsidR="00AA30AB" w:rsidRPr="008D0FDB">
        <w:rPr>
          <w:rFonts w:ascii="Arial" w:hAnsi="Arial" w:cs="Arial"/>
        </w:rPr>
        <w:t>rmatecknare</w:t>
      </w:r>
      <w:r w:rsidR="00B92F4E" w:rsidRPr="008D0FDB">
        <w:rPr>
          <w:rFonts w:ascii="Arial" w:hAnsi="Arial" w:cs="Arial"/>
        </w:rPr>
        <w:t xml:space="preserve"> var och en för sig</w:t>
      </w:r>
    </w:p>
    <w:p w14:paraId="76A2C30B" w14:textId="79C8A789" w:rsidR="00C13597" w:rsidRPr="00BB3478" w:rsidRDefault="00C13597" w:rsidP="00C13597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BB3478">
        <w:rPr>
          <w:rFonts w:ascii="Arial" w:hAnsi="Arial" w:cs="Arial"/>
        </w:rPr>
        <w:tab/>
      </w:r>
      <w:r w:rsidRPr="00BB3478">
        <w:rPr>
          <w:rFonts w:ascii="Arial" w:hAnsi="Arial" w:cs="Arial"/>
        </w:rPr>
        <w:tab/>
      </w:r>
    </w:p>
    <w:p w14:paraId="4023D865" w14:textId="3DA126F3" w:rsidR="00D4166F" w:rsidRPr="00D442A1" w:rsidRDefault="00D442A1" w:rsidP="00D442A1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Mötet</w:t>
      </w:r>
      <w:r w:rsidR="00AA30AB" w:rsidRPr="00D442A1">
        <w:rPr>
          <w:rFonts w:ascii="Arial" w:hAnsi="Arial" w:cs="Arial"/>
        </w:rPr>
        <w:t xml:space="preserve"> </w:t>
      </w:r>
      <w:r w:rsidR="00477594" w:rsidRPr="00D442A1">
        <w:rPr>
          <w:rFonts w:ascii="Arial" w:hAnsi="Arial" w:cs="Arial"/>
        </w:rPr>
        <w:t>beslutade</w:t>
      </w:r>
      <w:r w:rsidR="00AA30AB" w:rsidRPr="00D442A1">
        <w:rPr>
          <w:rFonts w:ascii="Arial" w:hAnsi="Arial" w:cs="Arial"/>
        </w:rPr>
        <w:t xml:space="preserve"> att ut</w:t>
      </w:r>
      <w:r w:rsidR="00477594" w:rsidRPr="00D442A1">
        <w:rPr>
          <w:rFonts w:ascii="Arial" w:hAnsi="Arial" w:cs="Arial"/>
        </w:rPr>
        <w:t>se</w:t>
      </w:r>
      <w:r w:rsidR="00BB3478" w:rsidRPr="00D442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____________________  </w:t>
      </w:r>
      <w:r w:rsidR="00D4166F" w:rsidRPr="00D442A1">
        <w:rPr>
          <w:rFonts w:ascii="Arial" w:hAnsi="Arial" w:cs="Arial"/>
          <w:color w:val="000000"/>
        </w:rPr>
        <w:t>eller den de/den sätter i sitt ställe, att oinskränkt företräda föreningen var för sig i samtliga frågor.</w:t>
      </w:r>
    </w:p>
    <w:p w14:paraId="0364D7BF" w14:textId="236E9A86" w:rsidR="00477594" w:rsidRPr="00D8018E" w:rsidRDefault="00D4166F" w:rsidP="00D8018E">
      <w:pPr>
        <w:spacing w:after="240"/>
        <w:ind w:left="284"/>
        <w:rPr>
          <w:rFonts w:ascii="Arial" w:hAnsi="Arial" w:cs="Arial"/>
          <w:color w:val="000000"/>
        </w:rPr>
      </w:pPr>
      <w:r w:rsidRPr="00BB3478">
        <w:rPr>
          <w:rFonts w:ascii="Arial" w:hAnsi="Arial" w:cs="Arial"/>
          <w:color w:val="000000"/>
        </w:rPr>
        <w:t>Denna rätt innebär bland annat, men inte uteslutande, att företräda föreningen gentemot</w:t>
      </w:r>
      <w:r w:rsidR="00D442A1">
        <w:rPr>
          <w:rFonts w:ascii="Arial" w:hAnsi="Arial" w:cs="Arial"/>
          <w:color w:val="000000"/>
        </w:rPr>
        <w:t xml:space="preserve"> </w:t>
      </w:r>
      <w:r w:rsidR="00D8018E">
        <w:rPr>
          <w:rFonts w:ascii="Arial" w:hAnsi="Arial" w:cs="Arial"/>
        </w:rPr>
        <w:t xml:space="preserve">____________________ </w:t>
      </w:r>
      <w:r w:rsidR="00BB3478" w:rsidRPr="00BB3478">
        <w:rPr>
          <w:rFonts w:ascii="Arial" w:hAnsi="Arial" w:cs="Arial"/>
          <w:color w:val="000000"/>
        </w:rPr>
        <w:t>samt att utse behörighetsadministratörer och företagsanvändare i föreningens internetbank.</w:t>
      </w:r>
    </w:p>
    <w:p w14:paraId="1B5CDA02" w14:textId="4CBE9AEE" w:rsidR="00671980" w:rsidRDefault="000C677C" w:rsidP="00671980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</w:rPr>
      </w:pPr>
      <w:r w:rsidRPr="00D8018E">
        <w:rPr>
          <w:rFonts w:ascii="Arial" w:hAnsi="Arial" w:cs="Arial"/>
        </w:rPr>
        <w:t>Övriga ärenden</w:t>
      </w:r>
    </w:p>
    <w:p w14:paraId="59E9A96A" w14:textId="77777777" w:rsidR="00D8018E" w:rsidRPr="00D8018E" w:rsidRDefault="00D8018E" w:rsidP="00D8018E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5A881E15" w14:textId="77777777" w:rsidR="00BB3478" w:rsidRPr="00D8018E" w:rsidRDefault="00BB3478" w:rsidP="00BB3478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F709A5A" w14:textId="743060DB" w:rsidR="00BB3478" w:rsidRPr="00D8018E" w:rsidRDefault="00BB3478" w:rsidP="00671980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</w:rPr>
      </w:pPr>
      <w:r w:rsidRPr="00D8018E">
        <w:rPr>
          <w:rFonts w:ascii="Arial" w:hAnsi="Arial" w:cs="Arial"/>
        </w:rPr>
        <w:t xml:space="preserve">Nästa möte </w:t>
      </w:r>
      <w:r w:rsidR="00D8018E">
        <w:rPr>
          <w:rFonts w:ascii="Arial" w:hAnsi="Arial" w:cs="Arial"/>
        </w:rPr>
        <w:t>____________________</w:t>
      </w:r>
    </w:p>
    <w:p w14:paraId="6AA93D3E" w14:textId="77777777" w:rsidR="00671980" w:rsidRPr="00D8018E" w:rsidRDefault="00671980" w:rsidP="00671980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9D850B4" w14:textId="36ABB44B" w:rsidR="00531BD9" w:rsidRDefault="00D8018E" w:rsidP="00493006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____________________ avslutade mötet.</w:t>
      </w:r>
    </w:p>
    <w:p w14:paraId="206259B8" w14:textId="77777777" w:rsidR="004C78F8" w:rsidRPr="004C78F8" w:rsidRDefault="004C78F8" w:rsidP="004C78F8">
      <w:pPr>
        <w:pStyle w:val="Liststycke"/>
        <w:rPr>
          <w:rFonts w:ascii="Arial" w:hAnsi="Arial" w:cs="Arial"/>
        </w:rPr>
      </w:pPr>
    </w:p>
    <w:p w14:paraId="073E3631" w14:textId="5838526D" w:rsidR="00BA7EB8" w:rsidRPr="00BA7EB8" w:rsidRDefault="00BA7EB8" w:rsidP="004C78F8">
      <w:pPr>
        <w:spacing w:after="0" w:line="240" w:lineRule="auto"/>
        <w:rPr>
          <w:rFonts w:ascii="Arial" w:hAnsi="Arial" w:cs="Arial"/>
        </w:rPr>
      </w:pPr>
      <w:r w:rsidRPr="00F90636">
        <w:rPr>
          <w:rFonts w:ascii="Arial" w:hAnsi="Arial" w:cs="Arial"/>
        </w:rPr>
        <w:t>_________________________</w:t>
      </w:r>
      <w:r w:rsidRPr="00BA7EB8">
        <w:rPr>
          <w:rFonts w:ascii="Arial" w:hAnsi="Arial" w:cs="Arial"/>
        </w:rPr>
        <w:tab/>
      </w:r>
      <w:r w:rsidRPr="00BA7EB8">
        <w:rPr>
          <w:rFonts w:ascii="Arial" w:hAnsi="Arial" w:cs="Arial"/>
        </w:rPr>
        <w:tab/>
      </w:r>
      <w:r w:rsidRPr="00F90636">
        <w:rPr>
          <w:rFonts w:ascii="Arial" w:hAnsi="Arial" w:cs="Arial"/>
        </w:rPr>
        <w:t>_________________________</w:t>
      </w:r>
    </w:p>
    <w:p w14:paraId="37149758" w14:textId="06EFB3C2" w:rsidR="004C78F8" w:rsidRPr="00BA7EB8" w:rsidRDefault="00BA7EB8" w:rsidP="004C78F8">
      <w:pPr>
        <w:spacing w:after="0" w:line="240" w:lineRule="auto"/>
        <w:rPr>
          <w:rFonts w:ascii="Arial" w:hAnsi="Arial" w:cs="Arial"/>
        </w:rPr>
      </w:pPr>
      <w:r w:rsidRPr="00BA7EB8">
        <w:rPr>
          <w:rFonts w:ascii="Arial" w:hAnsi="Arial" w:cs="Arial"/>
        </w:rPr>
        <w:t>Ordförande</w:t>
      </w:r>
      <w:r w:rsidRPr="00BA7EB8">
        <w:rPr>
          <w:rFonts w:ascii="Arial" w:hAnsi="Arial" w:cs="Arial"/>
        </w:rPr>
        <w:tab/>
      </w:r>
      <w:r w:rsidRPr="00BA7EB8">
        <w:rPr>
          <w:rFonts w:ascii="Arial" w:hAnsi="Arial" w:cs="Arial"/>
        </w:rPr>
        <w:tab/>
      </w:r>
      <w:r w:rsidRPr="00BA7EB8">
        <w:rPr>
          <w:rFonts w:ascii="Arial" w:hAnsi="Arial" w:cs="Arial"/>
        </w:rPr>
        <w:tab/>
      </w:r>
      <w:r w:rsidRPr="00BA7EB8">
        <w:rPr>
          <w:rFonts w:ascii="Arial" w:hAnsi="Arial" w:cs="Arial"/>
        </w:rPr>
        <w:tab/>
        <w:t>Sekreterare</w:t>
      </w:r>
      <w:r w:rsidR="004C78F8" w:rsidRPr="00BA7EB8">
        <w:rPr>
          <w:rFonts w:ascii="Arial" w:hAnsi="Arial" w:cs="Arial"/>
        </w:rPr>
        <w:tab/>
      </w:r>
      <w:r w:rsidR="004C78F8" w:rsidRPr="00BA7EB8">
        <w:rPr>
          <w:rFonts w:ascii="Arial" w:hAnsi="Arial" w:cs="Arial"/>
        </w:rPr>
        <w:tab/>
      </w:r>
      <w:r w:rsidR="004C78F8" w:rsidRPr="00BA7EB8">
        <w:rPr>
          <w:rFonts w:ascii="Arial" w:hAnsi="Arial" w:cs="Arial"/>
        </w:rPr>
        <w:tab/>
        <w:t xml:space="preserve"> </w:t>
      </w:r>
    </w:p>
    <w:p w14:paraId="2BFED91F" w14:textId="77777777" w:rsidR="004C78F8" w:rsidRPr="00F90636" w:rsidRDefault="004C78F8" w:rsidP="004C78F8">
      <w:pPr>
        <w:spacing w:after="0" w:line="240" w:lineRule="auto"/>
        <w:rPr>
          <w:rFonts w:ascii="Arial" w:hAnsi="Arial" w:cs="Arial"/>
        </w:rPr>
      </w:pPr>
    </w:p>
    <w:p w14:paraId="70159DA8" w14:textId="77777777" w:rsidR="00BA7EB8" w:rsidRPr="00BA7EB8" w:rsidRDefault="004C78F8" w:rsidP="004C78F8">
      <w:pPr>
        <w:spacing w:after="0" w:line="240" w:lineRule="auto"/>
        <w:rPr>
          <w:rFonts w:ascii="Arial" w:hAnsi="Arial" w:cs="Arial"/>
        </w:rPr>
      </w:pPr>
      <w:r w:rsidRPr="00F90636">
        <w:rPr>
          <w:rFonts w:ascii="Arial" w:hAnsi="Arial" w:cs="Arial"/>
        </w:rPr>
        <w:t xml:space="preserve">_________________________ </w:t>
      </w:r>
      <w:r w:rsidRPr="00BA7EB8">
        <w:rPr>
          <w:rFonts w:ascii="Arial" w:hAnsi="Arial" w:cs="Arial"/>
        </w:rPr>
        <w:tab/>
      </w:r>
      <w:r w:rsidRPr="00BA7EB8">
        <w:rPr>
          <w:rFonts w:ascii="Arial" w:hAnsi="Arial" w:cs="Arial"/>
        </w:rPr>
        <w:tab/>
      </w:r>
      <w:r w:rsidRPr="00F90636">
        <w:rPr>
          <w:rFonts w:ascii="Arial" w:hAnsi="Arial" w:cs="Arial"/>
        </w:rPr>
        <w:t>_________________________</w:t>
      </w:r>
      <w:r w:rsidRPr="00BA7EB8">
        <w:rPr>
          <w:rFonts w:ascii="Arial" w:hAnsi="Arial" w:cs="Arial"/>
        </w:rPr>
        <w:t>_</w:t>
      </w:r>
    </w:p>
    <w:p w14:paraId="1E6B7F76" w14:textId="188A9CCD" w:rsidR="004C78F8" w:rsidRPr="00BA7EB8" w:rsidRDefault="00BA7EB8" w:rsidP="004C78F8">
      <w:pPr>
        <w:spacing w:after="0" w:line="240" w:lineRule="auto"/>
        <w:rPr>
          <w:rFonts w:ascii="Arial" w:hAnsi="Arial" w:cs="Arial"/>
        </w:rPr>
      </w:pPr>
      <w:r w:rsidRPr="00BA7EB8">
        <w:rPr>
          <w:rFonts w:ascii="Arial" w:hAnsi="Arial" w:cs="Arial"/>
        </w:rPr>
        <w:t>J</w:t>
      </w:r>
      <w:r w:rsidR="004C78F8" w:rsidRPr="00BA7EB8">
        <w:rPr>
          <w:rFonts w:ascii="Arial" w:hAnsi="Arial" w:cs="Arial"/>
        </w:rPr>
        <w:t>usterare</w:t>
      </w:r>
      <w:r w:rsidRPr="00BA7EB8">
        <w:rPr>
          <w:rFonts w:ascii="Arial" w:hAnsi="Arial" w:cs="Arial"/>
        </w:rPr>
        <w:tab/>
      </w:r>
      <w:r w:rsidRPr="00BA7EB8">
        <w:rPr>
          <w:rFonts w:ascii="Arial" w:hAnsi="Arial" w:cs="Arial"/>
        </w:rPr>
        <w:tab/>
      </w:r>
      <w:r w:rsidRPr="00BA7EB8">
        <w:rPr>
          <w:rFonts w:ascii="Arial" w:hAnsi="Arial" w:cs="Arial"/>
        </w:rPr>
        <w:tab/>
      </w:r>
      <w:r w:rsidRPr="00BA7EB8">
        <w:rPr>
          <w:rFonts w:ascii="Arial" w:hAnsi="Arial" w:cs="Arial"/>
        </w:rPr>
        <w:tab/>
        <w:t>Justerare</w:t>
      </w:r>
    </w:p>
    <w:p w14:paraId="1D058C17" w14:textId="77777777" w:rsidR="004C78F8" w:rsidRDefault="004C78F8" w:rsidP="004C78F8">
      <w:pPr>
        <w:spacing w:after="0" w:line="240" w:lineRule="auto"/>
        <w:rPr>
          <w:rFonts w:ascii="Arial" w:hAnsi="Arial" w:cs="Arial"/>
        </w:rPr>
      </w:pPr>
    </w:p>
    <w:p w14:paraId="7383BFCF" w14:textId="77777777" w:rsidR="004C78F8" w:rsidRPr="004C78F8" w:rsidRDefault="004C78F8" w:rsidP="004C78F8">
      <w:pPr>
        <w:spacing w:after="0" w:line="240" w:lineRule="auto"/>
        <w:rPr>
          <w:rFonts w:ascii="Arial" w:hAnsi="Arial" w:cs="Arial"/>
        </w:rPr>
      </w:pPr>
    </w:p>
    <w:sectPr w:rsidR="004C78F8" w:rsidRPr="004C78F8" w:rsidSect="00493006">
      <w:headerReference w:type="default" r:id="rId10"/>
      <w:footerReference w:type="default" r:id="rId11"/>
      <w:pgSz w:w="11900" w:h="16840"/>
      <w:pgMar w:top="1560" w:right="1269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6BC83E" w14:textId="77777777" w:rsidR="001B1002" w:rsidRPr="00F96BD6" w:rsidRDefault="001B1002" w:rsidP="00531BD9">
      <w:r w:rsidRPr="00F96BD6">
        <w:separator/>
      </w:r>
    </w:p>
  </w:endnote>
  <w:endnote w:type="continuationSeparator" w:id="0">
    <w:p w14:paraId="2C6C6A73" w14:textId="77777777" w:rsidR="001B1002" w:rsidRPr="00F96BD6" w:rsidRDefault="001B1002" w:rsidP="00531BD9">
      <w:r w:rsidRPr="00F96B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CA4D1" w14:textId="77777777" w:rsidR="00544501" w:rsidRPr="00F96BD6" w:rsidRDefault="00544501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C63CB0F" wp14:editId="3B71CE4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970488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693BC7C8" w14:textId="77777777" w:rsidR="00531BD9" w:rsidRPr="00F96BD6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rFonts w:ascii="Arial" w:hAnsi="Arial" w:cs="Arial"/>
        <w:color w:val="00693F"/>
        <w:sz w:val="16"/>
        <w:szCs w:val="16"/>
      </w:rPr>
      <w:t>huvud | hjärta | hand | hälsa</w:t>
    </w:r>
  </w:p>
  <w:p w14:paraId="356C260A" w14:textId="77777777" w:rsidR="00531BD9" w:rsidRPr="00F96BD6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60237C" w14:textId="77777777" w:rsidR="001B1002" w:rsidRPr="00F96BD6" w:rsidRDefault="001B1002" w:rsidP="00531BD9">
      <w:r w:rsidRPr="00F96BD6">
        <w:separator/>
      </w:r>
    </w:p>
  </w:footnote>
  <w:footnote w:type="continuationSeparator" w:id="0">
    <w:p w14:paraId="74DEB70A" w14:textId="77777777" w:rsidR="001B1002" w:rsidRPr="00F96BD6" w:rsidRDefault="001B1002" w:rsidP="00531BD9">
      <w:r w:rsidRPr="00F96B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F449F" w14:textId="77777777" w:rsidR="00531BD9" w:rsidRPr="00F96BD6" w:rsidRDefault="00F1356A" w:rsidP="00531BD9">
    <w:pPr>
      <w:pStyle w:val="Sidhuvud"/>
      <w:jc w:val="right"/>
    </w:pPr>
    <w:r w:rsidRPr="00F96BD6">
      <w:rPr>
        <w:noProof/>
      </w:rPr>
      <w:drawing>
        <wp:inline distT="0" distB="0" distL="0" distR="0" wp14:anchorId="13FDBE33" wp14:editId="08766473">
          <wp:extent cx="537845" cy="371475"/>
          <wp:effectExtent l="0" t="0" r="0" b="0"/>
          <wp:docPr id="1245443788" name="Bildobjekt 1245443788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A83180" w14:textId="77777777" w:rsidR="00531BD9" w:rsidRPr="00F96BD6" w:rsidRDefault="00544501" w:rsidP="00531BD9">
    <w:pPr>
      <w:pStyle w:val="Sidhuvud"/>
      <w:jc w:val="right"/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0F852EA" wp14:editId="1191AB42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BC7F51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03AF7"/>
    <w:multiLevelType w:val="hybridMultilevel"/>
    <w:tmpl w:val="E398E90C"/>
    <w:lvl w:ilvl="0" w:tplc="15F227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A0F0C"/>
    <w:multiLevelType w:val="hybridMultilevel"/>
    <w:tmpl w:val="ED7EAAB8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3"/>
  </w:num>
  <w:num w:numId="2" w16cid:durableId="2017681815">
    <w:abstractNumId w:val="2"/>
  </w:num>
  <w:num w:numId="3" w16cid:durableId="136263294">
    <w:abstractNumId w:val="4"/>
  </w:num>
  <w:num w:numId="4" w16cid:durableId="524830267">
    <w:abstractNumId w:val="7"/>
  </w:num>
  <w:num w:numId="5" w16cid:durableId="116217209">
    <w:abstractNumId w:val="5"/>
  </w:num>
  <w:num w:numId="6" w16cid:durableId="800268075">
    <w:abstractNumId w:val="6"/>
  </w:num>
  <w:num w:numId="7" w16cid:durableId="361905265">
    <w:abstractNumId w:val="0"/>
  </w:num>
  <w:num w:numId="8" w16cid:durableId="1137065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8F"/>
    <w:rsid w:val="00045F9A"/>
    <w:rsid w:val="000620C9"/>
    <w:rsid w:val="000C677C"/>
    <w:rsid w:val="000F49C0"/>
    <w:rsid w:val="00100EB3"/>
    <w:rsid w:val="001031C9"/>
    <w:rsid w:val="00104460"/>
    <w:rsid w:val="00136A94"/>
    <w:rsid w:val="001916A6"/>
    <w:rsid w:val="001B1002"/>
    <w:rsid w:val="00233F02"/>
    <w:rsid w:val="00283564"/>
    <w:rsid w:val="002E3B45"/>
    <w:rsid w:val="002F2C1F"/>
    <w:rsid w:val="00303A08"/>
    <w:rsid w:val="003374A2"/>
    <w:rsid w:val="0034682C"/>
    <w:rsid w:val="003854CD"/>
    <w:rsid w:val="003E6AAB"/>
    <w:rsid w:val="004105AB"/>
    <w:rsid w:val="004678CA"/>
    <w:rsid w:val="00477594"/>
    <w:rsid w:val="00493006"/>
    <w:rsid w:val="004A60F8"/>
    <w:rsid w:val="004C78F8"/>
    <w:rsid w:val="004D5A84"/>
    <w:rsid w:val="004E5618"/>
    <w:rsid w:val="004E5C33"/>
    <w:rsid w:val="005042EB"/>
    <w:rsid w:val="0050658F"/>
    <w:rsid w:val="00531BD9"/>
    <w:rsid w:val="00544501"/>
    <w:rsid w:val="005A2D29"/>
    <w:rsid w:val="005D3955"/>
    <w:rsid w:val="005D517F"/>
    <w:rsid w:val="005D7729"/>
    <w:rsid w:val="00622CDF"/>
    <w:rsid w:val="0065385B"/>
    <w:rsid w:val="0066215E"/>
    <w:rsid w:val="00670A00"/>
    <w:rsid w:val="00671980"/>
    <w:rsid w:val="00674CBF"/>
    <w:rsid w:val="006841E9"/>
    <w:rsid w:val="006C1066"/>
    <w:rsid w:val="00706633"/>
    <w:rsid w:val="007232C2"/>
    <w:rsid w:val="007943A8"/>
    <w:rsid w:val="007E5858"/>
    <w:rsid w:val="00851F57"/>
    <w:rsid w:val="00855A6E"/>
    <w:rsid w:val="00865CDF"/>
    <w:rsid w:val="008C1D1A"/>
    <w:rsid w:val="008D0FDB"/>
    <w:rsid w:val="008E7235"/>
    <w:rsid w:val="009252B7"/>
    <w:rsid w:val="0093704A"/>
    <w:rsid w:val="00946901"/>
    <w:rsid w:val="00962776"/>
    <w:rsid w:val="00973B4A"/>
    <w:rsid w:val="009A487B"/>
    <w:rsid w:val="00A02050"/>
    <w:rsid w:val="00A41211"/>
    <w:rsid w:val="00A44726"/>
    <w:rsid w:val="00A66BAD"/>
    <w:rsid w:val="00A70BC0"/>
    <w:rsid w:val="00A8134F"/>
    <w:rsid w:val="00A826B6"/>
    <w:rsid w:val="00AA30AB"/>
    <w:rsid w:val="00AB7FAF"/>
    <w:rsid w:val="00AF36A6"/>
    <w:rsid w:val="00B15448"/>
    <w:rsid w:val="00B600F7"/>
    <w:rsid w:val="00B74087"/>
    <w:rsid w:val="00B92F4E"/>
    <w:rsid w:val="00BA7EB8"/>
    <w:rsid w:val="00BB02D1"/>
    <w:rsid w:val="00BB3478"/>
    <w:rsid w:val="00BC0693"/>
    <w:rsid w:val="00BC67DD"/>
    <w:rsid w:val="00BE0E92"/>
    <w:rsid w:val="00BE4B74"/>
    <w:rsid w:val="00C13597"/>
    <w:rsid w:val="00C8223D"/>
    <w:rsid w:val="00CA2371"/>
    <w:rsid w:val="00CE215B"/>
    <w:rsid w:val="00D039E7"/>
    <w:rsid w:val="00D041AF"/>
    <w:rsid w:val="00D31603"/>
    <w:rsid w:val="00D4166F"/>
    <w:rsid w:val="00D442A1"/>
    <w:rsid w:val="00D44F39"/>
    <w:rsid w:val="00D52646"/>
    <w:rsid w:val="00D63A68"/>
    <w:rsid w:val="00D8018E"/>
    <w:rsid w:val="00D8195B"/>
    <w:rsid w:val="00DF1162"/>
    <w:rsid w:val="00E4346B"/>
    <w:rsid w:val="00E62E85"/>
    <w:rsid w:val="00E859A9"/>
    <w:rsid w:val="00E9588F"/>
    <w:rsid w:val="00F1356A"/>
    <w:rsid w:val="00F4617F"/>
    <w:rsid w:val="00F9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74093A1"/>
  <w15:chartTrackingRefBased/>
  <w15:docId w15:val="{AB995D20-9A30-41EE-BE7F-4ADE6B52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77C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Rubrik1">
    <w:name w:val="heading 1"/>
    <w:basedOn w:val="Normal"/>
    <w:next w:val="Normal"/>
    <w:link w:val="Rubrik1Char"/>
    <w:uiPriority w:val="9"/>
    <w:qFormat/>
    <w:rsid w:val="000C6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qFormat/>
    <w:rsid w:val="000C677C"/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Rubrik">
    <w:name w:val="Title"/>
    <w:basedOn w:val="Normal"/>
    <w:next w:val="Normal"/>
    <w:link w:val="RubrikChar"/>
    <w:uiPriority w:val="10"/>
    <w:qFormat/>
    <w:rsid w:val="000C6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qFormat/>
    <w:rsid w:val="000C677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customStyle="1" w:styleId="FrameContents">
    <w:name w:val="Frame Contents"/>
    <w:basedOn w:val="Normal"/>
    <w:qFormat/>
    <w:rsid w:val="000C677C"/>
    <w:pPr>
      <w:suppressAutoHyphens/>
      <w:spacing w:after="0" w:line="240" w:lineRule="auto"/>
    </w:pPr>
    <w:rPr>
      <w:rFonts w:ascii="Liberation Serif" w:eastAsia="Songti SC" w:hAnsi="Liberation Serif" w:cs="Arial Unicode MS"/>
      <w:sz w:val="24"/>
      <w:szCs w:val="24"/>
      <w:lang w:val="en-GB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customXml/itemProps3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1668</TotalTime>
  <Pages>1</Pages>
  <Words>242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31</cp:revision>
  <dcterms:created xsi:type="dcterms:W3CDTF">2024-12-03T19:38:00Z</dcterms:created>
  <dcterms:modified xsi:type="dcterms:W3CDTF">2024-12-16T10:50:00Z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