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B9189" w14:textId="5FD5FF69" w:rsidR="00D21B65" w:rsidRPr="00164C9D" w:rsidRDefault="00D21B65" w:rsidP="00D21B65">
      <w:pPr>
        <w:rPr>
          <w:rFonts w:ascii="Arial" w:hAnsi="Arial" w:cs="Arial"/>
          <w:b/>
          <w:bCs/>
          <w:sz w:val="56"/>
          <w:szCs w:val="56"/>
        </w:rPr>
      </w:pPr>
      <w:r w:rsidRPr="00164C9D">
        <w:rPr>
          <w:rFonts w:ascii="Arial" w:hAnsi="Arial" w:cs="Arial"/>
          <w:b/>
          <w:bCs/>
          <w:sz w:val="56"/>
          <w:szCs w:val="56"/>
        </w:rPr>
        <w:t>BUDGET</w:t>
      </w:r>
    </w:p>
    <w:p w14:paraId="7F9B07DD" w14:textId="77777777" w:rsidR="00D21B65" w:rsidRPr="00164C9D" w:rsidRDefault="00D21B65" w:rsidP="00D21B65">
      <w:pPr>
        <w:rPr>
          <w:rFonts w:ascii="Arial" w:hAnsi="Arial" w:cs="Arial"/>
          <w:b/>
          <w:bCs/>
          <w:sz w:val="56"/>
          <w:szCs w:val="56"/>
        </w:rPr>
      </w:pPr>
      <w:r w:rsidRPr="00164C9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17780" distB="17780" distL="17780" distR="17780" simplePos="0" relativeHeight="251659264" behindDoc="0" locked="0" layoutInCell="0" allowOverlap="1" wp14:anchorId="64F37FFF" wp14:editId="6C823C9D">
                <wp:simplePos x="0" y="0"/>
                <wp:positionH relativeFrom="column">
                  <wp:posOffset>19050</wp:posOffset>
                </wp:positionH>
                <wp:positionV relativeFrom="paragraph">
                  <wp:posOffset>62230</wp:posOffset>
                </wp:positionV>
                <wp:extent cx="2885440" cy="635"/>
                <wp:effectExtent l="0" t="0" r="0" b="0"/>
                <wp:wrapNone/>
                <wp:docPr id="2" name="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4680" cy="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EE8B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CCDCC" id="Line 1" o:spid="_x0000_s1026" style="position:absolute;z-index:251659264;visibility:visible;mso-wrap-style:square;mso-wrap-distance-left:1.4pt;mso-wrap-distance-top:1.4pt;mso-wrap-distance-right:1.4pt;mso-wrap-distance-bottom:1.4pt;mso-position-horizontal:absolute;mso-position-horizontal-relative:text;mso-position-vertical:absolute;mso-position-vertical-relative:text" from="1.5pt,4.9pt" to="228.7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" o:allowincell="f" strokecolor="#ee8b8b" strokeweight="1.01mm"/>
            </w:pict>
          </mc:Fallback>
        </mc:AlternateContent>
      </w:r>
      <w:r w:rsidRPr="00164C9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17780" distB="17780" distL="17780" distR="17780" simplePos="0" relativeHeight="251660288" behindDoc="0" locked="0" layoutInCell="0" allowOverlap="1" wp14:anchorId="5B5C5137" wp14:editId="7FA48052">
                <wp:simplePos x="0" y="0"/>
                <wp:positionH relativeFrom="column">
                  <wp:posOffset>2899410</wp:posOffset>
                </wp:positionH>
                <wp:positionV relativeFrom="paragraph">
                  <wp:posOffset>46990</wp:posOffset>
                </wp:positionV>
                <wp:extent cx="2540" cy="654685"/>
                <wp:effectExtent l="0" t="0" r="0" b="0"/>
                <wp:wrapNone/>
                <wp:docPr id="3" name="Vertical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" cy="65412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EE8B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5695D" id="Vertical line 1" o:spid="_x0000_s1026" style="position:absolute;z-index:251660288;visibility:visible;mso-wrap-style:square;mso-wrap-distance-left:1.4pt;mso-wrap-distance-top:1.4pt;mso-wrap-distance-right:1.4pt;mso-wrap-distance-bottom:1.4pt;mso-position-horizontal:absolute;mso-position-horizontal-relative:text;mso-position-vertical:absolute;mso-position-vertical-relative:text" from="228.3pt,3.7pt" to="228.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" o:allowincell="f" strokecolor="#ee8b8b" strokeweight="1.01mm"/>
            </w:pict>
          </mc:Fallback>
        </mc:AlternateContent>
      </w:r>
    </w:p>
    <w:p w14:paraId="798993FB" w14:textId="77777777" w:rsidR="00D21B65" w:rsidRPr="00164C9D" w:rsidRDefault="00D21B65" w:rsidP="00D21B65">
      <w:pPr>
        <w:rPr>
          <w:rFonts w:ascii="Arial" w:hAnsi="Arial" w:cs="Arial"/>
          <w:b/>
          <w:bCs/>
          <w:sz w:val="56"/>
          <w:szCs w:val="56"/>
        </w:rPr>
      </w:pPr>
      <w:r w:rsidRPr="00164C9D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17780" distB="17780" distL="17780" distR="17780" simplePos="0" relativeHeight="251661312" behindDoc="0" locked="0" layoutInCell="0" allowOverlap="1" wp14:anchorId="64DBC5B8" wp14:editId="5E3D0E77">
                <wp:simplePos x="0" y="0"/>
                <wp:positionH relativeFrom="column">
                  <wp:posOffset>1639570</wp:posOffset>
                </wp:positionH>
                <wp:positionV relativeFrom="paragraph">
                  <wp:posOffset>267335</wp:posOffset>
                </wp:positionV>
                <wp:extent cx="2753995" cy="578485"/>
                <wp:effectExtent l="0" t="0" r="0" b="0"/>
                <wp:wrapNone/>
                <wp:docPr id="4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280" cy="5778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EE8B8B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8D24CC" id="Shape 1" o:spid="_x0000_s1026" style="position:absolute;margin-left:129.1pt;margin-top:21.05pt;width:216.85pt;height:45.55pt;z-index:251661312;visibility:visible;mso-wrap-style:square;mso-wrap-distance-left:1.4pt;mso-wrap-distance-top:1.4pt;mso-wrap-distance-right:1.4pt;mso-wrap-distance-bottom:1.4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" o:allowincell="f" filled="f" strokecolor="#ee8b8b" strokeweight="1.01mm">
                <v:stroke joinstyle="round"/>
              </v:rect>
            </w:pict>
          </mc:Fallback>
        </mc:AlternateContent>
      </w:r>
    </w:p>
    <w:p w14:paraId="2DFEF733" w14:textId="05B37439" w:rsidR="00D21B65" w:rsidRPr="00164C9D" w:rsidRDefault="00D21B65" w:rsidP="00D21B6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64C9D">
        <w:rPr>
          <w:rFonts w:ascii="Arial" w:hAnsi="Arial" w:cs="Arial"/>
          <w:b/>
          <w:bCs/>
          <w:sz w:val="32"/>
          <w:szCs w:val="32"/>
        </w:rPr>
        <w:t>202</w:t>
      </w:r>
      <w:r w:rsidR="005C6150">
        <w:rPr>
          <w:rFonts w:ascii="Arial" w:hAnsi="Arial" w:cs="Arial"/>
          <w:b/>
          <w:bCs/>
          <w:sz w:val="32"/>
          <w:szCs w:val="32"/>
        </w:rPr>
        <w:t>_</w:t>
      </w:r>
    </w:p>
    <w:p w14:paraId="295E327A" w14:textId="77777777" w:rsidR="00D21B65" w:rsidRPr="00164C9D" w:rsidRDefault="00D21B65" w:rsidP="00D21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  <w:color w:val="141413"/>
        </w:rPr>
      </w:pPr>
    </w:p>
    <w:p w14:paraId="1DC328B8" w14:textId="77777777" w:rsidR="00D21B65" w:rsidRDefault="00D21B65" w:rsidP="00397F06">
      <w:pPr>
        <w:tabs>
          <w:tab w:val="left" w:pos="560"/>
          <w:tab w:val="left" w:pos="1120"/>
          <w:tab w:val="left" w:pos="1680"/>
          <w:tab w:val="left" w:pos="2240"/>
          <w:tab w:val="left" w:pos="2694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Arial" w:hAnsi="Arial" w:cs="Arial"/>
          <w:color w:val="141413"/>
        </w:rPr>
      </w:pPr>
      <w:r w:rsidRPr="00164C9D">
        <w:rPr>
          <w:rFonts w:ascii="Arial" w:hAnsi="Arial" w:cs="Arial"/>
          <w:color w:val="141413"/>
        </w:rPr>
        <w:t>Här fyller ni i vad ni tror att ni kommer få in till 4H-klubben (intäkter) och vad ni ska lägga pengarna på (utgifter). Intäkterna minus utgifterna blir årets resultat.</w:t>
      </w:r>
    </w:p>
    <w:p w14:paraId="62FDEFBC" w14:textId="77777777" w:rsidR="00D21B65" w:rsidRDefault="00D21B65" w:rsidP="00D21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Arial" w:hAnsi="Arial" w:cs="Arial"/>
          <w:color w:val="141413"/>
        </w:rPr>
      </w:pPr>
    </w:p>
    <w:tbl>
      <w:tblPr>
        <w:tblStyle w:val="Tabellrutnt"/>
        <w:tblpPr w:leftFromText="141" w:rightFromText="141" w:vertAnchor="text" w:horzAnchor="page" w:tblpX="6361" w:tblpY="530"/>
        <w:tblW w:w="0" w:type="auto"/>
        <w:tblLook w:val="04A0" w:firstRow="1" w:lastRow="0" w:firstColumn="1" w:lastColumn="0" w:noHBand="0" w:noVBand="1"/>
      </w:tblPr>
      <w:tblGrid>
        <w:gridCol w:w="2502"/>
        <w:gridCol w:w="813"/>
      </w:tblGrid>
      <w:tr w:rsidR="00D21B65" w14:paraId="32DC0DA3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42E2F7C8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1848907F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04FF9325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3F03F437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</w:t>
            </w:r>
          </w:p>
        </w:tc>
        <w:tc>
          <w:tcPr>
            <w:tcW w:w="813" w:type="dxa"/>
            <w:vAlign w:val="bottom"/>
          </w:tcPr>
          <w:p w14:paraId="15BCBF32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0C80FEC0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5BBCABD6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70190FD3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1D22C92D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4BB9D135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329BC6B5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740B4F3E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5A8C7865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59F3AB9B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1F794754" w14:textId="77777777" w:rsidTr="00D8797B">
        <w:trPr>
          <w:trHeight w:val="553"/>
        </w:trPr>
        <w:tc>
          <w:tcPr>
            <w:tcW w:w="2502" w:type="dxa"/>
            <w:vAlign w:val="bottom"/>
          </w:tcPr>
          <w:p w14:paraId="70EBF9FA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27E1E0C9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4A8A8873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0AB21FDC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" w:type="dxa"/>
            <w:vAlign w:val="bottom"/>
          </w:tcPr>
          <w:p w14:paraId="6E7CF331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2CC0A55F" w14:textId="77777777" w:rsidTr="00D8797B">
        <w:trPr>
          <w:trHeight w:val="580"/>
        </w:trPr>
        <w:tc>
          <w:tcPr>
            <w:tcW w:w="2502" w:type="dxa"/>
            <w:vAlign w:val="bottom"/>
          </w:tcPr>
          <w:p w14:paraId="3FA1821D" w14:textId="77777777" w:rsidR="00D21B65" w:rsidRPr="00BD2C88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D2C88">
              <w:rPr>
                <w:rFonts w:ascii="Arial" w:hAnsi="Arial" w:cs="Arial"/>
              </w:rPr>
              <w:t>Summa</w:t>
            </w:r>
          </w:p>
        </w:tc>
        <w:tc>
          <w:tcPr>
            <w:tcW w:w="813" w:type="dxa"/>
            <w:vAlign w:val="bottom"/>
          </w:tcPr>
          <w:p w14:paraId="32096050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14:paraId="7594EBD9" w14:textId="77777777" w:rsidR="00D21B65" w:rsidRPr="00164C9D" w:rsidRDefault="00D21B65" w:rsidP="00D21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Intäkter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Utgifter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612"/>
        <w:gridCol w:w="849"/>
      </w:tblGrid>
      <w:tr w:rsidR="00D21B65" w14:paraId="1C9E95E4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6D28E8D4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5578F6BD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5E498EEB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0AE90E85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</w:t>
            </w:r>
          </w:p>
        </w:tc>
        <w:tc>
          <w:tcPr>
            <w:tcW w:w="849" w:type="dxa"/>
            <w:vAlign w:val="bottom"/>
          </w:tcPr>
          <w:p w14:paraId="29DEAAC2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50A8A639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46FCC149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698FE748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67C55D83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70FDB637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50445032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0D602F3C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19A15225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5CD909F7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37C6EAB8" w14:textId="77777777" w:rsidTr="00D8797B">
        <w:trPr>
          <w:trHeight w:val="556"/>
        </w:trPr>
        <w:tc>
          <w:tcPr>
            <w:tcW w:w="2612" w:type="dxa"/>
            <w:vAlign w:val="bottom"/>
          </w:tcPr>
          <w:p w14:paraId="3E00D6DB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413F6307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24D9E29C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65277340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vAlign w:val="bottom"/>
          </w:tcPr>
          <w:p w14:paraId="357D595C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D21B65" w14:paraId="6275E24F" w14:textId="77777777" w:rsidTr="00D8797B">
        <w:trPr>
          <w:trHeight w:val="583"/>
        </w:trPr>
        <w:tc>
          <w:tcPr>
            <w:tcW w:w="2612" w:type="dxa"/>
            <w:vAlign w:val="bottom"/>
          </w:tcPr>
          <w:p w14:paraId="55D73963" w14:textId="77777777" w:rsidR="00D21B65" w:rsidRPr="00BD2C88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BD2C88">
              <w:rPr>
                <w:rFonts w:ascii="Arial" w:hAnsi="Arial" w:cs="Arial"/>
              </w:rPr>
              <w:t>Summa</w:t>
            </w:r>
          </w:p>
        </w:tc>
        <w:tc>
          <w:tcPr>
            <w:tcW w:w="849" w:type="dxa"/>
            <w:vAlign w:val="bottom"/>
          </w:tcPr>
          <w:p w14:paraId="3CC16614" w14:textId="77777777" w:rsidR="00D21B65" w:rsidRDefault="00D21B65" w:rsidP="00D8797B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14:paraId="12907713" w14:textId="77777777" w:rsidR="00D21B65" w:rsidRDefault="00D21B65" w:rsidP="00D21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</w:rPr>
      </w:pPr>
    </w:p>
    <w:p w14:paraId="73A9AB3C" w14:textId="354C4212" w:rsidR="00397F06" w:rsidRPr="00164C9D" w:rsidRDefault="00397F06" w:rsidP="00397F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21B65">
        <w:rPr>
          <w:rFonts w:ascii="Arial" w:hAnsi="Arial" w:cs="Arial"/>
        </w:rPr>
        <w:t xml:space="preserve">Årets resultat </w:t>
      </w:r>
    </w:p>
    <w:tbl>
      <w:tblPr>
        <w:tblStyle w:val="Tabellrutnt"/>
        <w:tblpPr w:leftFromText="141" w:rightFromText="141" w:vertAnchor="text" w:horzAnchor="margin" w:tblpY="-28"/>
        <w:tblW w:w="0" w:type="auto"/>
        <w:tblLook w:val="04A0" w:firstRow="1" w:lastRow="0" w:firstColumn="1" w:lastColumn="0" w:noHBand="0" w:noVBand="1"/>
      </w:tblPr>
      <w:tblGrid>
        <w:gridCol w:w="2627"/>
      </w:tblGrid>
      <w:tr w:rsidR="00397F06" w14:paraId="18D7588E" w14:textId="77777777" w:rsidTr="00397F06">
        <w:trPr>
          <w:trHeight w:val="558"/>
        </w:trPr>
        <w:tc>
          <w:tcPr>
            <w:tcW w:w="2627" w:type="dxa"/>
          </w:tcPr>
          <w:p w14:paraId="320C3198" w14:textId="77777777" w:rsidR="00397F06" w:rsidRDefault="00397F06" w:rsidP="00397F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328"/>
                <w:tab w:val="left" w:pos="280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D2D2ED8" w14:textId="77777777" w:rsidR="00531BD9" w:rsidRPr="005A2D29" w:rsidRDefault="00531BD9" w:rsidP="00397F06"/>
    <w:sectPr w:rsidR="00531BD9" w:rsidRPr="005A2D29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7B14A" w14:textId="77777777" w:rsidR="008808DA" w:rsidRDefault="008808DA" w:rsidP="00531BD9">
      <w:r>
        <w:separator/>
      </w:r>
    </w:p>
  </w:endnote>
  <w:endnote w:type="continuationSeparator" w:id="0">
    <w:p w14:paraId="2C2A59A5" w14:textId="77777777" w:rsidR="008808DA" w:rsidRDefault="008808DA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EDA5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FC64A7B" wp14:editId="3E0B251C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9050" r="34290" b="1905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EE8B8B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1D8C9D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" strokecolor="#ee8b8b" strokeweight="2.25pt">
              <v:stroke joinstyle="miter"/>
              <o:lock v:ext="edit" shapetype="f"/>
            </v:line>
          </w:pict>
        </mc:Fallback>
      </mc:AlternateContent>
    </w:r>
  </w:p>
  <w:p w14:paraId="548AB430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D21B65">
      <w:rPr>
        <w:rFonts w:ascii="Arial" w:hAnsi="Arial" w:cs="Arial"/>
        <w:color w:val="EE8B8B"/>
        <w:sz w:val="16"/>
        <w:szCs w:val="16"/>
      </w:rPr>
      <w:t>huvud | hjärta | hand | hälsa</w:t>
    </w:r>
  </w:p>
  <w:p w14:paraId="682F6FF3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2E6F9" w14:textId="77777777" w:rsidR="008808DA" w:rsidRDefault="008808DA" w:rsidP="00531BD9">
      <w:r>
        <w:separator/>
      </w:r>
    </w:p>
  </w:footnote>
  <w:footnote w:type="continuationSeparator" w:id="0">
    <w:p w14:paraId="1B7B39D4" w14:textId="77777777" w:rsidR="008808DA" w:rsidRDefault="008808DA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E100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173DB1F7" wp14:editId="34E10ACD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0B66BC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8682B8C" wp14:editId="6E1866C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9050" r="34290" b="1905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EE8B8B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832D2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" strokecolor="#ee8b8b" strokeweight="2.25pt">
              <v:stroke joinstyle="miter"/>
              <o:lock v:ext="edit" shapetype="f"/>
            </v:line>
          </w:pict>
        </mc:Fallback>
      </mc:AlternateContent>
    </w:r>
  </w:p>
  <w:p w14:paraId="1D711ACF" w14:textId="77777777" w:rsidR="00531BD9" w:rsidRDefault="00531BD9" w:rsidP="00531BD9">
    <w:pPr>
      <w:pStyle w:val="Sidhuvud"/>
      <w:jc w:val="right"/>
    </w:pPr>
  </w:p>
  <w:p w14:paraId="171E28E1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1"/>
  </w:num>
  <w:num w:numId="2" w16cid:durableId="2017681815">
    <w:abstractNumId w:val="0"/>
  </w:num>
  <w:num w:numId="3" w16cid:durableId="136263294">
    <w:abstractNumId w:val="2"/>
  </w:num>
  <w:num w:numId="4" w16cid:durableId="524830267">
    <w:abstractNumId w:val="5"/>
  </w:num>
  <w:num w:numId="5" w16cid:durableId="116217209">
    <w:abstractNumId w:val="3"/>
  </w:num>
  <w:num w:numId="6" w16cid:durableId="800268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D4B"/>
    <w:rsid w:val="00136A94"/>
    <w:rsid w:val="002D2003"/>
    <w:rsid w:val="002E3B45"/>
    <w:rsid w:val="002F0ED0"/>
    <w:rsid w:val="00303A08"/>
    <w:rsid w:val="003374A2"/>
    <w:rsid w:val="00397F06"/>
    <w:rsid w:val="003E6AAB"/>
    <w:rsid w:val="00531BD9"/>
    <w:rsid w:val="00544501"/>
    <w:rsid w:val="005704C6"/>
    <w:rsid w:val="005A2D29"/>
    <w:rsid w:val="005C6150"/>
    <w:rsid w:val="005D3955"/>
    <w:rsid w:val="005D7729"/>
    <w:rsid w:val="0066215E"/>
    <w:rsid w:val="00674CBF"/>
    <w:rsid w:val="00706633"/>
    <w:rsid w:val="00851F57"/>
    <w:rsid w:val="008808DA"/>
    <w:rsid w:val="008E7235"/>
    <w:rsid w:val="0096546C"/>
    <w:rsid w:val="00973B4A"/>
    <w:rsid w:val="009E3D4B"/>
    <w:rsid w:val="00A41211"/>
    <w:rsid w:val="00A44726"/>
    <w:rsid w:val="00A826B6"/>
    <w:rsid w:val="00AE493B"/>
    <w:rsid w:val="00B70628"/>
    <w:rsid w:val="00BB02D1"/>
    <w:rsid w:val="00BD6D2A"/>
    <w:rsid w:val="00C45B2A"/>
    <w:rsid w:val="00D041AF"/>
    <w:rsid w:val="00D21B65"/>
    <w:rsid w:val="00D31603"/>
    <w:rsid w:val="00D63A68"/>
    <w:rsid w:val="00D8195B"/>
    <w:rsid w:val="00DF1162"/>
    <w:rsid w:val="00DF72D8"/>
    <w:rsid w:val="00F1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E28F03"/>
  <w15:chartTrackingRefBased/>
  <w15:docId w15:val="{D66E6863-A97A-44A7-ACAF-7E7D25AD8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B65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kern w:val="0"/>
      <w:sz w:val="24"/>
      <w:szCs w:val="24"/>
      <w14:ligatures w14:val="none"/>
    </w:r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kern w:val="0"/>
      <w:sz w:val="24"/>
      <w:szCs w:val="24"/>
      <w14:ligatures w14:val="none"/>
    </w:r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  <w:rPr>
      <w:kern w:val="0"/>
      <w14:ligatures w14:val="none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table" w:styleId="Tabellrutnt">
    <w:name w:val="Table Grid"/>
    <w:basedOn w:val="Normaltabell"/>
    <w:uiPriority w:val="39"/>
    <w:rsid w:val="00D21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4</TotalTime>
  <Pages>1</Pages>
  <Words>47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7</cp:revision>
  <dcterms:created xsi:type="dcterms:W3CDTF">2024-12-03T19:11:00Z</dcterms:created>
  <dcterms:modified xsi:type="dcterms:W3CDTF">2024-12-10T18:37:00Z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