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Tid:______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Plats:________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04EDD35" w14:textId="41148738" w:rsidR="00045F9A" w:rsidRP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77777777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län.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77777777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B019C86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3D4D8F20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8C1D1A" w:rsidRPr="00493006">
        <w:rPr>
          <w:rFonts w:ascii="Arial" w:hAnsi="Arial" w:cs="Arial"/>
          <w:b/>
          <w:bCs/>
        </w:rPr>
        <w:t>länsförbunds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0F86EC1" w14:textId="762A9F1D" w:rsidR="00BF3B29" w:rsidRDefault="00BF3B29" w:rsidP="000D49F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4"/>
        <w:rPr>
          <w:rFonts w:ascii="Arial" w:hAnsi="Arial" w:cs="Arial"/>
          <w:b/>
          <w:bCs/>
        </w:rPr>
      </w:pPr>
      <w:r w:rsidRPr="00BF3B29">
        <w:rPr>
          <w:rFonts w:ascii="Arial" w:hAnsi="Arial" w:cs="Arial"/>
          <w:b/>
          <w:bCs/>
        </w:rPr>
        <w:t xml:space="preserve">Val av klubbens valberedningskandidat för distriktets valberedning </w:t>
      </w:r>
    </w:p>
    <w:p w14:paraId="72CFABD1" w14:textId="4C493A00" w:rsidR="00C50114" w:rsidRDefault="000D49F8" w:rsidP="000D49F8">
      <w:pPr>
        <w:pStyle w:val="Liststycke"/>
        <w:shd w:val="clear" w:color="auto" w:fill="FFFFFF"/>
        <w:spacing w:after="0" w:line="240" w:lineRule="auto"/>
        <w:ind w:left="284"/>
        <w:rPr>
          <w:rFonts w:ascii="Arial" w:hAnsi="Arial" w:cs="Arial"/>
        </w:rPr>
      </w:pPr>
      <w:r w:rsidRPr="000D49F8">
        <w:rPr>
          <w:rFonts w:ascii="Arial" w:hAnsi="Arial" w:cs="Arial"/>
        </w:rPr>
        <w:t xml:space="preserve">Mötet beslutade att </w:t>
      </w:r>
    </w:p>
    <w:p w14:paraId="5087251F" w14:textId="77777777" w:rsidR="000D49F8" w:rsidRPr="000D49F8" w:rsidRDefault="000D49F8" w:rsidP="000D49F8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16E22E8C" w14:textId="6C7826AD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Pr="00EB4A32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4FCEEE0D" w14:textId="6D36FC11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 xml:space="preserve"> 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sectPr w:rsidR="006E67FF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356B6" w14:textId="77777777" w:rsidR="00C15C0F" w:rsidRPr="00F96BD6" w:rsidRDefault="00C15C0F" w:rsidP="00531BD9">
      <w:r w:rsidRPr="00F96BD6">
        <w:separator/>
      </w:r>
    </w:p>
  </w:endnote>
  <w:endnote w:type="continuationSeparator" w:id="0">
    <w:p w14:paraId="3043ACBA" w14:textId="77777777" w:rsidR="00C15C0F" w:rsidRPr="00F96BD6" w:rsidRDefault="00C15C0F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CD264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70DFD" w14:textId="77777777" w:rsidR="00C15C0F" w:rsidRPr="00F96BD6" w:rsidRDefault="00C15C0F" w:rsidP="00531BD9">
      <w:r w:rsidRPr="00F96BD6">
        <w:separator/>
      </w:r>
    </w:p>
  </w:footnote>
  <w:footnote w:type="continuationSeparator" w:id="0">
    <w:p w14:paraId="365534AA" w14:textId="77777777" w:rsidR="00C15C0F" w:rsidRPr="00F96BD6" w:rsidRDefault="00C15C0F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E9E10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3BD83530"/>
    <w:lvl w:ilvl="0" w:tplc="FBAE0408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4"/>
  </w:num>
  <w:num w:numId="2" w16cid:durableId="2017681815">
    <w:abstractNumId w:val="3"/>
  </w:num>
  <w:num w:numId="3" w16cid:durableId="136263294">
    <w:abstractNumId w:val="5"/>
  </w:num>
  <w:num w:numId="4" w16cid:durableId="524830267">
    <w:abstractNumId w:val="8"/>
  </w:num>
  <w:num w:numId="5" w16cid:durableId="116217209">
    <w:abstractNumId w:val="6"/>
  </w:num>
  <w:num w:numId="6" w16cid:durableId="800268075">
    <w:abstractNumId w:val="7"/>
  </w:num>
  <w:num w:numId="7" w16cid:durableId="361905265">
    <w:abstractNumId w:val="0"/>
  </w:num>
  <w:num w:numId="8" w16cid:durableId="1137065908">
    <w:abstractNumId w:val="1"/>
  </w:num>
  <w:num w:numId="9" w16cid:durableId="853147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45F9A"/>
    <w:rsid w:val="000620C9"/>
    <w:rsid w:val="0009017E"/>
    <w:rsid w:val="00092BD7"/>
    <w:rsid w:val="000A23D3"/>
    <w:rsid w:val="000A5613"/>
    <w:rsid w:val="000C677C"/>
    <w:rsid w:val="000D49F8"/>
    <w:rsid w:val="000F49C0"/>
    <w:rsid w:val="00100EB3"/>
    <w:rsid w:val="001031C9"/>
    <w:rsid w:val="00136A94"/>
    <w:rsid w:val="001F47DC"/>
    <w:rsid w:val="00233F02"/>
    <w:rsid w:val="00293950"/>
    <w:rsid w:val="002E3B45"/>
    <w:rsid w:val="002F2C1F"/>
    <w:rsid w:val="00303A08"/>
    <w:rsid w:val="003374A2"/>
    <w:rsid w:val="0034682C"/>
    <w:rsid w:val="003E6AAB"/>
    <w:rsid w:val="004105AB"/>
    <w:rsid w:val="00456751"/>
    <w:rsid w:val="00493006"/>
    <w:rsid w:val="004D5A84"/>
    <w:rsid w:val="004E5618"/>
    <w:rsid w:val="005042EB"/>
    <w:rsid w:val="0050658F"/>
    <w:rsid w:val="00531BD9"/>
    <w:rsid w:val="00534662"/>
    <w:rsid w:val="00544501"/>
    <w:rsid w:val="00561DEB"/>
    <w:rsid w:val="005A2D29"/>
    <w:rsid w:val="005D3955"/>
    <w:rsid w:val="005D7729"/>
    <w:rsid w:val="0065385B"/>
    <w:rsid w:val="0066215E"/>
    <w:rsid w:val="00671980"/>
    <w:rsid w:val="00674CBF"/>
    <w:rsid w:val="00674D75"/>
    <w:rsid w:val="006841E9"/>
    <w:rsid w:val="006932AA"/>
    <w:rsid w:val="006C1066"/>
    <w:rsid w:val="006E02FC"/>
    <w:rsid w:val="006E67FF"/>
    <w:rsid w:val="00706633"/>
    <w:rsid w:val="00750902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BF3B29"/>
    <w:rsid w:val="00C15C0F"/>
    <w:rsid w:val="00C50114"/>
    <w:rsid w:val="00CA2371"/>
    <w:rsid w:val="00D041AF"/>
    <w:rsid w:val="00D31603"/>
    <w:rsid w:val="00D52646"/>
    <w:rsid w:val="00D63A68"/>
    <w:rsid w:val="00D8195B"/>
    <w:rsid w:val="00D95F8C"/>
    <w:rsid w:val="00DF1162"/>
    <w:rsid w:val="00E11788"/>
    <w:rsid w:val="00E62E85"/>
    <w:rsid w:val="00E67C72"/>
    <w:rsid w:val="00E9334B"/>
    <w:rsid w:val="00E9588F"/>
    <w:rsid w:val="00EB4A32"/>
    <w:rsid w:val="00EC7DF8"/>
    <w:rsid w:val="00F1356A"/>
    <w:rsid w:val="00F4617F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3255</TotalTime>
  <Pages>2</Pages>
  <Words>507</Words>
  <Characters>3089</Characters>
  <Application>Microsoft Office Word</Application>
  <DocSecurity>0</DocSecurity>
  <Lines>102</Lines>
  <Paragraphs>102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30</cp:revision>
  <dcterms:created xsi:type="dcterms:W3CDTF">2024-11-19T20:56:00Z</dcterms:created>
  <dcterms:modified xsi:type="dcterms:W3CDTF">2025-01-08T14:44:00Z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