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936ACA" w14:textId="53A99D43" w:rsidR="00A65049" w:rsidRPr="009A52D0" w:rsidRDefault="00A65049" w:rsidP="00A65049">
      <w:pPr>
        <w:rPr>
          <w:rFonts w:ascii="Arial" w:hAnsi="Arial" w:cs="Arial"/>
          <w:color w:val="auto"/>
          <w:sz w:val="24"/>
          <w:szCs w:val="24"/>
        </w:rPr>
      </w:pPr>
    </w:p>
    <w:p w14:paraId="6A747709" w14:textId="77777777" w:rsidR="00A65049" w:rsidRPr="009A52D0" w:rsidRDefault="00A65049" w:rsidP="00A65049">
      <w:pPr>
        <w:rPr>
          <w:rFonts w:ascii="Arial" w:hAnsi="Arial" w:cs="Arial"/>
          <w:color w:val="auto"/>
          <w:sz w:val="24"/>
          <w:szCs w:val="24"/>
        </w:rPr>
      </w:pPr>
    </w:p>
    <w:p w14:paraId="11078231" w14:textId="3B2DFA1C" w:rsidR="00A65049" w:rsidRPr="005714A7" w:rsidRDefault="00A65049" w:rsidP="00A65049">
      <w:pPr>
        <w:rPr>
          <w:rFonts w:ascii="Arial" w:hAnsi="Arial" w:cs="Arial"/>
          <w:sz w:val="48"/>
          <w:szCs w:val="44"/>
        </w:rPr>
      </w:pPr>
      <w:r w:rsidRPr="005714A7">
        <w:rPr>
          <w:rFonts w:ascii="Arial" w:hAnsi="Arial" w:cs="Arial"/>
          <w:sz w:val="48"/>
          <w:szCs w:val="44"/>
        </w:rPr>
        <w:t>Ärendelista för k</w:t>
      </w:r>
      <w:r w:rsidR="005466D4">
        <w:rPr>
          <w:rFonts w:ascii="Arial" w:hAnsi="Arial" w:cs="Arial"/>
          <w:sz w:val="48"/>
          <w:szCs w:val="44"/>
        </w:rPr>
        <w:t>onstituerande</w:t>
      </w:r>
      <w:r w:rsidR="008870B4">
        <w:rPr>
          <w:rFonts w:ascii="Arial" w:hAnsi="Arial" w:cs="Arial"/>
          <w:sz w:val="48"/>
          <w:szCs w:val="44"/>
        </w:rPr>
        <w:t xml:space="preserve"> </w:t>
      </w:r>
      <w:r w:rsidR="005466D4">
        <w:rPr>
          <w:rFonts w:ascii="Arial" w:hAnsi="Arial" w:cs="Arial"/>
          <w:sz w:val="48"/>
          <w:szCs w:val="44"/>
        </w:rPr>
        <w:t>möte</w:t>
      </w:r>
    </w:p>
    <w:p w14:paraId="681A572F" w14:textId="77777777" w:rsidR="00A65049" w:rsidRPr="00A65049" w:rsidRDefault="00A65049" w:rsidP="00A65049">
      <w:pPr>
        <w:rPr>
          <w:rFonts w:ascii="Arial" w:hAnsi="Arial" w:cs="Arial"/>
        </w:rPr>
      </w:pPr>
    </w:p>
    <w:p w14:paraId="558F878E" w14:textId="77777777" w:rsidR="00A65049" w:rsidRPr="00A65049" w:rsidRDefault="00A65049" w:rsidP="00A65049">
      <w:pPr>
        <w:rPr>
          <w:rFonts w:ascii="Arial" w:hAnsi="Arial" w:cs="Arial"/>
        </w:rPr>
      </w:pPr>
    </w:p>
    <w:p w14:paraId="469FD7AD" w14:textId="021E04EA" w:rsidR="00A65049" w:rsidRPr="005466D4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</w:rPr>
      </w:pPr>
      <w:r w:rsidRPr="005466D4">
        <w:rPr>
          <w:rFonts w:ascii="Arial" w:hAnsi="Arial" w:cs="Arial"/>
        </w:rPr>
        <w:t>Mötets öppnande</w:t>
      </w:r>
    </w:p>
    <w:p w14:paraId="7E50387C" w14:textId="3B0ECA9C" w:rsidR="00A65049" w:rsidRPr="005466D4" w:rsidRDefault="005466D4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</w:rPr>
      </w:pPr>
      <w:r w:rsidRPr="005466D4">
        <w:rPr>
          <w:rFonts w:ascii="Arial" w:hAnsi="Arial" w:cs="Arial"/>
        </w:rPr>
        <w:t>Val av sekreterare för mötet</w:t>
      </w:r>
    </w:p>
    <w:p w14:paraId="6693EE72" w14:textId="112A7CD4" w:rsidR="00A65049" w:rsidRPr="005466D4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</w:rPr>
      </w:pPr>
      <w:r w:rsidRPr="005466D4">
        <w:rPr>
          <w:rFonts w:ascii="Arial" w:hAnsi="Arial" w:cs="Arial"/>
        </w:rPr>
        <w:t>Val av protokolljusterare</w:t>
      </w:r>
    </w:p>
    <w:p w14:paraId="3D4B923F" w14:textId="359141CC" w:rsidR="00A65049" w:rsidRPr="005466D4" w:rsidRDefault="005466D4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</w:rPr>
      </w:pPr>
      <w:r w:rsidRPr="005466D4">
        <w:rPr>
          <w:rFonts w:ascii="Arial" w:hAnsi="Arial" w:cs="Arial"/>
        </w:rPr>
        <w:t>Godkännande av ärendelista</w:t>
      </w:r>
    </w:p>
    <w:p w14:paraId="7B61722E" w14:textId="77777777" w:rsidR="005466D4" w:rsidRPr="005466D4" w:rsidRDefault="005466D4" w:rsidP="005466D4">
      <w:pPr>
        <w:pStyle w:val="Liststycke"/>
        <w:numPr>
          <w:ilvl w:val="0"/>
          <w:numId w:val="8"/>
        </w:numPr>
        <w:shd w:val="clear" w:color="auto" w:fill="auto"/>
        <w:spacing w:after="0" w:line="240" w:lineRule="auto"/>
        <w:rPr>
          <w:rFonts w:ascii="Arial" w:hAnsi="Arial" w:cs="Arial"/>
        </w:rPr>
      </w:pPr>
      <w:r w:rsidRPr="005466D4">
        <w:rPr>
          <w:rFonts w:ascii="Arial" w:hAnsi="Arial" w:cs="Arial"/>
        </w:rPr>
        <w:t xml:space="preserve">Konstituering av styrelsen </w:t>
      </w:r>
    </w:p>
    <w:p w14:paraId="64664D30" w14:textId="46372CB6" w:rsidR="005466D4" w:rsidRPr="005466D4" w:rsidRDefault="005466D4" w:rsidP="005466D4">
      <w:pPr>
        <w:pStyle w:val="Liststycke"/>
        <w:numPr>
          <w:ilvl w:val="1"/>
          <w:numId w:val="8"/>
        </w:numPr>
        <w:shd w:val="clear" w:color="auto" w:fill="auto"/>
        <w:spacing w:after="0" w:line="240" w:lineRule="auto"/>
        <w:rPr>
          <w:rFonts w:ascii="Arial" w:hAnsi="Arial" w:cs="Arial"/>
        </w:rPr>
      </w:pPr>
      <w:r w:rsidRPr="005466D4">
        <w:rPr>
          <w:rFonts w:ascii="Arial" w:hAnsi="Arial" w:cs="Arial"/>
        </w:rPr>
        <w:t xml:space="preserve">Val av vice ordförande </w:t>
      </w:r>
    </w:p>
    <w:p w14:paraId="43AC1BA7" w14:textId="0C7A17D9" w:rsidR="005466D4" w:rsidRPr="005466D4" w:rsidRDefault="005466D4" w:rsidP="005466D4">
      <w:pPr>
        <w:pStyle w:val="Liststycke"/>
        <w:numPr>
          <w:ilvl w:val="1"/>
          <w:numId w:val="8"/>
        </w:numPr>
        <w:shd w:val="clear" w:color="auto" w:fill="auto"/>
        <w:spacing w:after="0" w:line="240" w:lineRule="auto"/>
        <w:rPr>
          <w:rFonts w:ascii="Arial" w:hAnsi="Arial" w:cs="Arial"/>
        </w:rPr>
      </w:pPr>
      <w:r w:rsidRPr="005466D4">
        <w:rPr>
          <w:rFonts w:ascii="Arial" w:hAnsi="Arial" w:cs="Arial"/>
        </w:rPr>
        <w:t xml:space="preserve">Val av sekreterare </w:t>
      </w:r>
    </w:p>
    <w:p w14:paraId="3CADC11E" w14:textId="4B4A750D" w:rsidR="005466D4" w:rsidRPr="005466D4" w:rsidRDefault="005466D4" w:rsidP="005466D4">
      <w:pPr>
        <w:pStyle w:val="Liststycke"/>
        <w:numPr>
          <w:ilvl w:val="1"/>
          <w:numId w:val="8"/>
        </w:numPr>
        <w:shd w:val="clear" w:color="auto" w:fill="auto"/>
        <w:spacing w:after="0" w:line="240" w:lineRule="auto"/>
        <w:rPr>
          <w:rFonts w:ascii="Arial" w:hAnsi="Arial" w:cs="Arial"/>
        </w:rPr>
      </w:pPr>
      <w:r w:rsidRPr="005466D4">
        <w:rPr>
          <w:rFonts w:ascii="Arial" w:hAnsi="Arial" w:cs="Arial"/>
        </w:rPr>
        <w:t xml:space="preserve">Val av sekreterare </w:t>
      </w:r>
    </w:p>
    <w:p w14:paraId="63DE1C47" w14:textId="77777777" w:rsidR="005466D4" w:rsidRPr="005466D4" w:rsidRDefault="005466D4" w:rsidP="005466D4">
      <w:pPr>
        <w:pStyle w:val="Liststycke"/>
        <w:numPr>
          <w:ilvl w:val="1"/>
          <w:numId w:val="8"/>
        </w:numPr>
        <w:shd w:val="clear" w:color="auto" w:fill="auto"/>
        <w:spacing w:after="0" w:line="240" w:lineRule="auto"/>
        <w:rPr>
          <w:rFonts w:ascii="Arial" w:hAnsi="Arial" w:cs="Arial"/>
        </w:rPr>
      </w:pPr>
      <w:r w:rsidRPr="005466D4">
        <w:rPr>
          <w:rFonts w:ascii="Arial" w:hAnsi="Arial" w:cs="Arial"/>
        </w:rPr>
        <w:t xml:space="preserve">Val av kassör </w:t>
      </w:r>
    </w:p>
    <w:p w14:paraId="643FDFA5" w14:textId="6BEE0324" w:rsidR="005466D4" w:rsidRPr="005466D4" w:rsidRDefault="005466D4" w:rsidP="005466D4">
      <w:pPr>
        <w:pStyle w:val="Liststycke"/>
        <w:numPr>
          <w:ilvl w:val="1"/>
          <w:numId w:val="8"/>
        </w:numPr>
        <w:shd w:val="clear" w:color="auto" w:fill="auto"/>
        <w:spacing w:after="240" w:line="360" w:lineRule="auto"/>
        <w:ind w:left="1434" w:hanging="357"/>
        <w:rPr>
          <w:rFonts w:ascii="Arial" w:hAnsi="Arial" w:cs="Arial"/>
        </w:rPr>
      </w:pPr>
      <w:r w:rsidRPr="005466D4">
        <w:rPr>
          <w:rFonts w:ascii="Arial" w:hAnsi="Arial" w:cs="Arial"/>
        </w:rPr>
        <w:t>Val av vice kassör</w:t>
      </w:r>
    </w:p>
    <w:p w14:paraId="3AEB9936" w14:textId="6232DD39" w:rsidR="005466D4" w:rsidRPr="005466D4" w:rsidRDefault="005466D4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</w:rPr>
      </w:pPr>
      <w:r w:rsidRPr="005466D4">
        <w:rPr>
          <w:rFonts w:ascii="Arial" w:hAnsi="Arial" w:cs="Arial"/>
        </w:rPr>
        <w:t>Val av administratör till medlemssystemet Antribe</w:t>
      </w:r>
    </w:p>
    <w:p w14:paraId="6611E258" w14:textId="77777777" w:rsidR="005466D4" w:rsidRPr="005466D4" w:rsidRDefault="005466D4" w:rsidP="005466D4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</w:rPr>
      </w:pPr>
      <w:r w:rsidRPr="005466D4">
        <w:rPr>
          <w:rFonts w:ascii="Arial" w:hAnsi="Arial" w:cs="Arial"/>
        </w:rPr>
        <w:t>Val av firmatecknare</w:t>
      </w:r>
    </w:p>
    <w:p w14:paraId="277DD249" w14:textId="72C0A426" w:rsidR="005466D4" w:rsidRPr="005466D4" w:rsidRDefault="005466D4" w:rsidP="005466D4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</w:rPr>
      </w:pPr>
      <w:r w:rsidRPr="005466D4">
        <w:rPr>
          <w:rFonts w:ascii="Arial" w:hAnsi="Arial" w:cs="Arial"/>
          <w:color w:val="000000"/>
        </w:rPr>
        <w:t>Val av behörighetsadministratörer och företagsanvändare i föreningens internetbank.</w:t>
      </w:r>
    </w:p>
    <w:p w14:paraId="67E161F3" w14:textId="178FB74C" w:rsidR="00A65049" w:rsidRPr="005466D4" w:rsidRDefault="00A65049" w:rsidP="005466D4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</w:rPr>
      </w:pPr>
      <w:r w:rsidRPr="005466D4">
        <w:rPr>
          <w:rFonts w:ascii="Arial" w:hAnsi="Arial" w:cs="Arial"/>
        </w:rPr>
        <w:t>Övriga ärenden</w:t>
      </w:r>
    </w:p>
    <w:p w14:paraId="27011EB0" w14:textId="18751074" w:rsidR="005466D4" w:rsidRPr="005466D4" w:rsidRDefault="005466D4" w:rsidP="005466D4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</w:rPr>
      </w:pPr>
      <w:r w:rsidRPr="005466D4">
        <w:rPr>
          <w:rFonts w:ascii="Arial" w:hAnsi="Arial" w:cs="Arial"/>
        </w:rPr>
        <w:t>Nästa möte</w:t>
      </w:r>
    </w:p>
    <w:p w14:paraId="67985D41" w14:textId="39466C89" w:rsidR="005466D4" w:rsidRPr="005466D4" w:rsidRDefault="00A65049" w:rsidP="005466D4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</w:rPr>
      </w:pPr>
      <w:r w:rsidRPr="005466D4">
        <w:rPr>
          <w:rFonts w:ascii="Arial" w:hAnsi="Arial" w:cs="Arial"/>
        </w:rPr>
        <w:t>Mötet avsluta</w:t>
      </w:r>
      <w:r w:rsidR="007A45C7" w:rsidRPr="005466D4">
        <w:rPr>
          <w:rFonts w:ascii="Arial" w:hAnsi="Arial" w:cs="Arial"/>
        </w:rPr>
        <w:t>s</w:t>
      </w:r>
    </w:p>
    <w:p w14:paraId="297FC2F8" w14:textId="77777777" w:rsidR="005466D4" w:rsidRPr="005466D4" w:rsidRDefault="005466D4" w:rsidP="005466D4">
      <w:pPr>
        <w:rPr>
          <w:rFonts w:ascii="Arial" w:hAnsi="Arial" w:cs="Arial"/>
        </w:rPr>
      </w:pPr>
      <w:r w:rsidRPr="005466D4">
        <w:rPr>
          <w:rFonts w:ascii="Arial" w:hAnsi="Arial" w:cs="Arial"/>
        </w:rPr>
        <w:tab/>
      </w:r>
      <w:r w:rsidRPr="005466D4">
        <w:rPr>
          <w:rFonts w:ascii="Arial" w:hAnsi="Arial" w:cs="Arial"/>
        </w:rPr>
        <w:tab/>
      </w:r>
    </w:p>
    <w:p w14:paraId="5E8F3123" w14:textId="77777777" w:rsidR="005466D4" w:rsidRPr="005466D4" w:rsidRDefault="005466D4" w:rsidP="005466D4">
      <w:pPr>
        <w:spacing w:line="360" w:lineRule="auto"/>
        <w:rPr>
          <w:rFonts w:ascii="Arial" w:hAnsi="Arial" w:cs="Arial"/>
          <w:sz w:val="24"/>
          <w:szCs w:val="24"/>
        </w:rPr>
      </w:pPr>
    </w:p>
    <w:p w14:paraId="1B6BB9FE" w14:textId="77777777" w:rsidR="00531BD9" w:rsidRPr="005A2D29" w:rsidRDefault="00531BD9" w:rsidP="005A2D29"/>
    <w:sectPr w:rsidR="00531BD9" w:rsidRPr="005A2D29" w:rsidSect="003374A2">
      <w:headerReference w:type="default" r:id="rId10"/>
      <w:footerReference w:type="default" r:id="rId11"/>
      <w:pgSz w:w="11900" w:h="16840"/>
      <w:pgMar w:top="1985" w:right="1269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E0B15E" w14:textId="77777777" w:rsidR="005A30F8" w:rsidRDefault="005A30F8" w:rsidP="00531BD9">
      <w:r>
        <w:separator/>
      </w:r>
    </w:p>
  </w:endnote>
  <w:endnote w:type="continuationSeparator" w:id="0">
    <w:p w14:paraId="35E7261B" w14:textId="77777777" w:rsidR="005A30F8" w:rsidRDefault="005A30F8" w:rsidP="0053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2AB685" w14:textId="77777777" w:rsidR="00544501" w:rsidRDefault="00544501">
    <w:pPr>
      <w:pStyle w:val="Sidfot"/>
      <w:rPr>
        <w:rFonts w:ascii="Arial" w:hAnsi="Arial" w:cs="Arial"/>
        <w:color w:val="00693F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C69DF4F" wp14:editId="54A87E90">
              <wp:simplePos x="0" y="0"/>
              <wp:positionH relativeFrom="column">
                <wp:posOffset>0</wp:posOffset>
              </wp:positionH>
              <wp:positionV relativeFrom="paragraph">
                <wp:posOffset>12700</wp:posOffset>
              </wp:positionV>
              <wp:extent cx="5966653" cy="0"/>
              <wp:effectExtent l="0" t="12700" r="2540" b="0"/>
              <wp:wrapNone/>
              <wp:docPr id="1557367779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665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0693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873D6D" id="Rak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pt" to="469.8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" strokecolor="#00693f" strokeweight="2.25pt">
              <v:stroke joinstyle="miter"/>
              <o:lock v:ext="edit" shapetype="f"/>
            </v:line>
          </w:pict>
        </mc:Fallback>
      </mc:AlternateContent>
    </w:r>
  </w:p>
  <w:p w14:paraId="7BA8E16E" w14:textId="77777777" w:rsidR="00531BD9" w:rsidRPr="00544501" w:rsidRDefault="00531BD9">
    <w:pPr>
      <w:pStyle w:val="Sidfot"/>
      <w:rPr>
        <w:rFonts w:ascii="Arial" w:hAnsi="Arial" w:cs="Arial"/>
        <w:color w:val="00693F"/>
        <w:sz w:val="16"/>
        <w:szCs w:val="16"/>
      </w:rPr>
    </w:pPr>
    <w:r w:rsidRPr="00544501">
      <w:rPr>
        <w:rFonts w:ascii="Arial" w:hAnsi="Arial" w:cs="Arial"/>
        <w:color w:val="00693F"/>
        <w:sz w:val="16"/>
        <w:szCs w:val="16"/>
      </w:rPr>
      <w:t>huvud | hjärta | hand | hälsa</w:t>
    </w:r>
  </w:p>
  <w:p w14:paraId="18DD465A" w14:textId="77777777" w:rsidR="00531BD9" w:rsidRDefault="00531BD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FDA77C" w14:textId="77777777" w:rsidR="005A30F8" w:rsidRDefault="005A30F8" w:rsidP="00531BD9">
      <w:r>
        <w:separator/>
      </w:r>
    </w:p>
  </w:footnote>
  <w:footnote w:type="continuationSeparator" w:id="0">
    <w:p w14:paraId="144A17AF" w14:textId="77777777" w:rsidR="005A30F8" w:rsidRDefault="005A30F8" w:rsidP="0053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7D8BE8" w14:textId="77777777" w:rsidR="00531BD9" w:rsidRDefault="00F1356A" w:rsidP="00531BD9">
    <w:pPr>
      <w:pStyle w:val="Sidhuvud"/>
      <w:jc w:val="right"/>
    </w:pPr>
    <w:r w:rsidRPr="00220EBE">
      <w:rPr>
        <w:noProof/>
      </w:rPr>
      <w:drawing>
        <wp:inline distT="0" distB="0" distL="0" distR="0" wp14:anchorId="6F83B725" wp14:editId="2B1600F3">
          <wp:extent cx="537845" cy="371475"/>
          <wp:effectExtent l="0" t="0" r="0" b="0"/>
          <wp:docPr id="2075436083" name="Bildobjekt 2075436083" descr="En bild som visar Grafik, grafisk design, symbol, Teckensnitt&#10;&#10;Automatiskt genererad beskrivni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 descr="En bild som visar Grafik, grafisk design, symbol, Teckensnitt&#10;&#10;Automatiskt genererad beskrivni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4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6D2A9B" w14:textId="77777777" w:rsidR="00531BD9" w:rsidRDefault="00544501" w:rsidP="00531BD9">
    <w:pPr>
      <w:pStyle w:val="Sidhuvud"/>
      <w:jc w:val="right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062F4385" wp14:editId="5E3E059A">
              <wp:simplePos x="0" y="0"/>
              <wp:positionH relativeFrom="column">
                <wp:posOffset>-44073</wp:posOffset>
              </wp:positionH>
              <wp:positionV relativeFrom="paragraph">
                <wp:posOffset>198952</wp:posOffset>
              </wp:positionV>
              <wp:extent cx="5966653" cy="0"/>
              <wp:effectExtent l="0" t="12700" r="2540" b="0"/>
              <wp:wrapNone/>
              <wp:docPr id="2016651002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665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0693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C2C3C8" id="Rak 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45pt,15.65pt" to="466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" strokecolor="#00693f" strokeweight="2.25pt">
              <v:stroke joinstyle="miter"/>
              <o:lock v:ext="edit" shapetype="f"/>
            </v:line>
          </w:pict>
        </mc:Fallback>
      </mc:AlternateContent>
    </w:r>
  </w:p>
  <w:p w14:paraId="330868BB" w14:textId="77777777" w:rsidR="00531BD9" w:rsidRDefault="00531BD9" w:rsidP="00531BD9">
    <w:pPr>
      <w:pStyle w:val="Sidhuvud"/>
      <w:jc w:val="right"/>
    </w:pPr>
  </w:p>
  <w:p w14:paraId="64A6A17A" w14:textId="77777777" w:rsidR="00531BD9" w:rsidRDefault="00531BD9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10239"/>
    <w:multiLevelType w:val="hybridMultilevel"/>
    <w:tmpl w:val="F65A776A"/>
    <w:lvl w:ilvl="0" w:tplc="20000017">
      <w:start w:val="1"/>
      <w:numFmt w:val="lowerLetter"/>
      <w:lvlText w:val="%1)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3F03AF7"/>
    <w:multiLevelType w:val="hybridMultilevel"/>
    <w:tmpl w:val="E398E90C"/>
    <w:lvl w:ilvl="0" w:tplc="15F2271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101D6"/>
    <w:multiLevelType w:val="hybridMultilevel"/>
    <w:tmpl w:val="50D2E13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C2DA3"/>
    <w:multiLevelType w:val="hybridMultilevel"/>
    <w:tmpl w:val="D6A65C7C"/>
    <w:lvl w:ilvl="0" w:tplc="72E42D8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8B3D9A"/>
    <w:multiLevelType w:val="hybridMultilevel"/>
    <w:tmpl w:val="DB969FA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9D566F"/>
    <w:multiLevelType w:val="hybridMultilevel"/>
    <w:tmpl w:val="2ED62B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E42A8C"/>
    <w:multiLevelType w:val="hybridMultilevel"/>
    <w:tmpl w:val="7520AD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BB4008"/>
    <w:multiLevelType w:val="hybridMultilevel"/>
    <w:tmpl w:val="9FB8DB92"/>
    <w:lvl w:ilvl="0" w:tplc="D6923B4A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sz w:val="22"/>
        <w:szCs w:val="22"/>
      </w:rPr>
    </w:lvl>
    <w:lvl w:ilvl="1" w:tplc="1C7635F0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03634F"/>
    <w:multiLevelType w:val="hybridMultilevel"/>
    <w:tmpl w:val="2ACE68A0"/>
    <w:lvl w:ilvl="0" w:tplc="2000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949485F"/>
    <w:multiLevelType w:val="hybridMultilevel"/>
    <w:tmpl w:val="7520ADF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012280">
    <w:abstractNumId w:val="4"/>
  </w:num>
  <w:num w:numId="2" w16cid:durableId="2017681815">
    <w:abstractNumId w:val="3"/>
  </w:num>
  <w:num w:numId="3" w16cid:durableId="136263294">
    <w:abstractNumId w:val="5"/>
  </w:num>
  <w:num w:numId="4" w16cid:durableId="524830267">
    <w:abstractNumId w:val="9"/>
  </w:num>
  <w:num w:numId="5" w16cid:durableId="116217209">
    <w:abstractNumId w:val="6"/>
  </w:num>
  <w:num w:numId="6" w16cid:durableId="800268075">
    <w:abstractNumId w:val="8"/>
  </w:num>
  <w:num w:numId="7" w16cid:durableId="1721785030">
    <w:abstractNumId w:val="7"/>
  </w:num>
  <w:num w:numId="8" w16cid:durableId="853147878">
    <w:abstractNumId w:val="2"/>
  </w:num>
  <w:num w:numId="9" w16cid:durableId="549923415">
    <w:abstractNumId w:val="0"/>
  </w:num>
  <w:num w:numId="10" w16cid:durableId="3619052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D59"/>
    <w:rsid w:val="00136A94"/>
    <w:rsid w:val="00177961"/>
    <w:rsid w:val="001E0676"/>
    <w:rsid w:val="002E3B45"/>
    <w:rsid w:val="002F0ED0"/>
    <w:rsid w:val="00303A08"/>
    <w:rsid w:val="003374A2"/>
    <w:rsid w:val="003E6AAB"/>
    <w:rsid w:val="00531BD9"/>
    <w:rsid w:val="00544501"/>
    <w:rsid w:val="005466D4"/>
    <w:rsid w:val="005714A7"/>
    <w:rsid w:val="005A2D29"/>
    <w:rsid w:val="005A30F8"/>
    <w:rsid w:val="005D3955"/>
    <w:rsid w:val="005D7729"/>
    <w:rsid w:val="0062473C"/>
    <w:rsid w:val="0066215E"/>
    <w:rsid w:val="00674CBF"/>
    <w:rsid w:val="00706633"/>
    <w:rsid w:val="00737BC2"/>
    <w:rsid w:val="007A45C7"/>
    <w:rsid w:val="008225AE"/>
    <w:rsid w:val="00832D59"/>
    <w:rsid w:val="00851F57"/>
    <w:rsid w:val="00865CDF"/>
    <w:rsid w:val="008870B4"/>
    <w:rsid w:val="008E7235"/>
    <w:rsid w:val="00973B4A"/>
    <w:rsid w:val="00A41211"/>
    <w:rsid w:val="00A44726"/>
    <w:rsid w:val="00A65049"/>
    <w:rsid w:val="00A826B6"/>
    <w:rsid w:val="00AD153D"/>
    <w:rsid w:val="00AE493B"/>
    <w:rsid w:val="00BB02D1"/>
    <w:rsid w:val="00BC116D"/>
    <w:rsid w:val="00D041AF"/>
    <w:rsid w:val="00D31603"/>
    <w:rsid w:val="00D63A68"/>
    <w:rsid w:val="00D8195B"/>
    <w:rsid w:val="00DF1162"/>
    <w:rsid w:val="00F13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455F586"/>
  <w15:chartTrackingRefBased/>
  <w15:docId w15:val="{3DA7F052-7120-451D-B1E7-1DB9A8F0A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049"/>
    <w:pPr>
      <w:shd w:val="clear" w:color="auto" w:fill="FFFFFF"/>
    </w:pPr>
    <w:rPr>
      <w:rFonts w:ascii="Verdana" w:eastAsia="Times New Roman" w:hAnsi="Verdana" w:cs="Tahoma"/>
      <w:color w:val="2A2A2A"/>
      <w:sz w:val="22"/>
    </w:rPr>
  </w:style>
  <w:style w:type="paragraph" w:styleId="Rubrik1">
    <w:name w:val="heading 1"/>
    <w:basedOn w:val="Normal"/>
    <w:next w:val="Normal"/>
    <w:link w:val="Rubrik1Char"/>
    <w:uiPriority w:val="9"/>
    <w:qFormat/>
    <w:rsid w:val="00A65049"/>
    <w:pPr>
      <w:outlineLvl w:val="0"/>
    </w:pPr>
    <w:rPr>
      <w:b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31BD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31BD9"/>
  </w:style>
  <w:style w:type="paragraph" w:styleId="Sidfot">
    <w:name w:val="footer"/>
    <w:basedOn w:val="Normal"/>
    <w:link w:val="SidfotChar"/>
    <w:uiPriority w:val="99"/>
    <w:unhideWhenUsed/>
    <w:rsid w:val="00531BD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31BD9"/>
  </w:style>
  <w:style w:type="paragraph" w:styleId="Normalwebb">
    <w:name w:val="Normal (Web)"/>
    <w:basedOn w:val="Normal"/>
    <w:uiPriority w:val="99"/>
    <w:unhideWhenUsed/>
    <w:rsid w:val="00531BD9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paragraph">
    <w:name w:val="paragraph"/>
    <w:basedOn w:val="Normal"/>
    <w:rsid w:val="00A826B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ormaltextrun">
    <w:name w:val="normaltextrun"/>
    <w:basedOn w:val="Standardstycketeckensnitt"/>
    <w:rsid w:val="00A826B6"/>
  </w:style>
  <w:style w:type="character" w:customStyle="1" w:styleId="eop">
    <w:name w:val="eop"/>
    <w:basedOn w:val="Standardstycketeckensnitt"/>
    <w:rsid w:val="00A826B6"/>
  </w:style>
  <w:style w:type="character" w:customStyle="1" w:styleId="scxw211180248">
    <w:name w:val="scxw211180248"/>
    <w:basedOn w:val="Standardstycketeckensnitt"/>
    <w:rsid w:val="00A826B6"/>
  </w:style>
  <w:style w:type="paragraph" w:styleId="Liststycke">
    <w:name w:val="List Paragraph"/>
    <w:basedOn w:val="Normal"/>
    <w:uiPriority w:val="34"/>
    <w:qFormat/>
    <w:rsid w:val="00D3160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character" w:styleId="Stark">
    <w:name w:val="Strong"/>
    <w:basedOn w:val="Standardstycketeckensnitt"/>
    <w:uiPriority w:val="22"/>
    <w:qFormat/>
    <w:rsid w:val="005A2D29"/>
    <w:rPr>
      <w:b/>
      <w:bCs/>
    </w:rPr>
  </w:style>
  <w:style w:type="character" w:customStyle="1" w:styleId="Rubrik1Char">
    <w:name w:val="Rubrik 1 Char"/>
    <w:basedOn w:val="Standardstycketeckensnitt"/>
    <w:link w:val="Rubrik1"/>
    <w:uiPriority w:val="9"/>
    <w:rsid w:val="00A65049"/>
    <w:rPr>
      <w:rFonts w:ascii="Verdana" w:eastAsia="Times New Roman" w:hAnsi="Verdana" w:cs="Tahoma"/>
      <w:b/>
      <w:color w:val="2A2A2A"/>
      <w:sz w:val="22"/>
      <w:shd w:val="clear" w:color="auto" w:fill="FFFFFF"/>
    </w:rPr>
  </w:style>
  <w:style w:type="paragraph" w:styleId="Rubrik">
    <w:name w:val="Title"/>
    <w:basedOn w:val="Rubrik1"/>
    <w:next w:val="Normal"/>
    <w:link w:val="RubrikChar"/>
    <w:uiPriority w:val="10"/>
    <w:qFormat/>
    <w:rsid w:val="00A65049"/>
    <w:rPr>
      <w:sz w:val="40"/>
      <w:szCs w:val="36"/>
    </w:rPr>
  </w:style>
  <w:style w:type="character" w:customStyle="1" w:styleId="RubrikChar">
    <w:name w:val="Rubrik Char"/>
    <w:basedOn w:val="Standardstycketeckensnitt"/>
    <w:link w:val="Rubrik"/>
    <w:uiPriority w:val="10"/>
    <w:rsid w:val="00A65049"/>
    <w:rPr>
      <w:rFonts w:ascii="Verdana" w:eastAsia="Times New Roman" w:hAnsi="Verdana" w:cs="Tahoma"/>
      <w:b/>
      <w:color w:val="2A2A2A"/>
      <w:sz w:val="40"/>
      <w:szCs w:val="36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2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5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ia%20Mossberg\Downloads\Dokument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B2990140C23F4A9A6713043D3774A7" ma:contentTypeVersion="18" ma:contentTypeDescription="Skapa ett nytt dokument." ma:contentTypeScope="" ma:versionID="6dea09ede264fad99feab283a390ee7e">
  <xsd:schema xmlns:xsd="http://www.w3.org/2001/XMLSchema" xmlns:xs="http://www.w3.org/2001/XMLSchema" xmlns:p="http://schemas.microsoft.com/office/2006/metadata/properties" xmlns:ns2="44cab625-0b34-4463-b478-b52cf565917c" xmlns:ns3="514dbce2-453a-4c8c-8ff2-bb618c8a6136" targetNamespace="http://schemas.microsoft.com/office/2006/metadata/properties" ma:root="true" ma:fieldsID="87d4dd6aee26b4b945bc9e3ad064c4f8" ns2:_="" ns3:_="">
    <xsd:import namespace="44cab625-0b34-4463-b478-b52cf565917c"/>
    <xsd:import namespace="514dbce2-453a-4c8c-8ff2-bb618c8a6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ab625-0b34-4463-b478-b52cf56591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19ae6a7a-18dc-43ea-be96-5296af7059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dbce2-453a-4c8c-8ff2-bb618c8a6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f52839d-d75b-4f68-8d12-6107a3050533}" ma:internalName="TaxCatchAll" ma:showField="CatchAllData" ma:web="514dbce2-453a-4c8c-8ff2-bb618c8a6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cab625-0b34-4463-b478-b52cf565917c">
      <Terms xmlns="http://schemas.microsoft.com/office/infopath/2007/PartnerControls"/>
    </lcf76f155ced4ddcb4097134ff3c332f>
    <TaxCatchAll xmlns="514dbce2-453a-4c8c-8ff2-bb618c8a613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BF42D73-AAC0-4C52-8B6B-E64999B64C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cab625-0b34-4463-b478-b52cf565917c"/>
    <ds:schemaRef ds:uri="514dbce2-453a-4c8c-8ff2-bb618c8a6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B06F08-F4A2-4FEC-9595-D9B9B6BB3C00}">
  <ds:schemaRefs>
    <ds:schemaRef ds:uri="http://schemas.microsoft.com/office/2006/metadata/properties"/>
    <ds:schemaRef ds:uri="http://schemas.microsoft.com/office/infopath/2007/PartnerControls"/>
    <ds:schemaRef ds:uri="44cab625-0b34-4463-b478-b52cf565917c"/>
    <ds:schemaRef ds:uri="514dbce2-453a-4c8c-8ff2-bb618c8a6136"/>
  </ds:schemaRefs>
</ds:datastoreItem>
</file>

<file path=customXml/itemProps3.xml><?xml version="1.0" encoding="utf-8"?>
<ds:datastoreItem xmlns:ds="http://schemas.openxmlformats.org/officeDocument/2006/customXml" ds:itemID="{E5A5B5F1-8D9F-43D7-B7BF-1FE163B70F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mall.dotx</Template>
  <TotalTime>11</TotalTime>
  <Pages>1</Pages>
  <Words>73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Mossberg</dc:creator>
  <cp:keywords/>
  <dc:description/>
  <cp:lastModifiedBy>Antonia Mossberg</cp:lastModifiedBy>
  <cp:revision>4</cp:revision>
  <dcterms:created xsi:type="dcterms:W3CDTF">2024-12-11T14:11:00Z</dcterms:created>
  <dcterms:modified xsi:type="dcterms:W3CDTF">2024-12-16T10:48:00Z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0x010100D7B2990140C23F4A9A6713043D3774A7</vt:lpwstr>
  </property>
  <property fmtid="{D5CDD505-2E9C-101B-9397-08002B2CF9AE}" pid="3" name="MediaServiceImageTags">
    <vt:lpwstr/>
  </property>
</Properties>
</file>