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77777777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klubbårsmöte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Mötets öppnande</w:t>
      </w:r>
    </w:p>
    <w:p w14:paraId="7E50387C" w14:textId="6AF1503B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Val av ordförande, vice ordförande och sekreterare för mötet </w:t>
      </w:r>
    </w:p>
    <w:p w14:paraId="6693EE72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protokolljusterare tillika rösträknare för årsmötet</w:t>
      </w:r>
    </w:p>
    <w:p w14:paraId="542F7FED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Fastställande av röstlängd </w:t>
      </w:r>
    </w:p>
    <w:p w14:paraId="3D4B923F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Godkännande av kallelsen </w:t>
      </w:r>
    </w:p>
    <w:p w14:paraId="17364AFD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Fastställande av ärendelista </w:t>
      </w:r>
    </w:p>
    <w:p w14:paraId="18E7860F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Styrelsens årsberättelse </w:t>
      </w:r>
    </w:p>
    <w:p w14:paraId="050E9F21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Revisorernas berättelse </w:t>
      </w:r>
    </w:p>
    <w:p w14:paraId="1CFB78E0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Fastställande av balansräkning </w:t>
      </w:r>
    </w:p>
    <w:p w14:paraId="7658F294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Ansvarsfrihet för styrelsens ledamöter </w:t>
      </w:r>
    </w:p>
    <w:p w14:paraId="4D5F035D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Beslut om arbetsprogram för klubben </w:t>
      </w:r>
    </w:p>
    <w:p w14:paraId="5110DA54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Antagande av stadgar </w:t>
      </w:r>
    </w:p>
    <w:p w14:paraId="0E94B6AA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Behandling av inkomna motioner och förslag från klubbens medlemmar</w:t>
      </w:r>
    </w:p>
    <w:p w14:paraId="698AFF8A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Behandling av budget </w:t>
      </w:r>
    </w:p>
    <w:p w14:paraId="29D44DB2" w14:textId="0A2C88DB" w:rsidR="00A65049" w:rsidRPr="00A35540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Beslut om reviderad budget för innevarande år </w:t>
      </w:r>
    </w:p>
    <w:p w14:paraId="50B56654" w14:textId="77777777" w:rsidR="00A65049" w:rsidRPr="00A35540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Beslut om medlemsavgift för nästkommande år </w:t>
      </w:r>
    </w:p>
    <w:p w14:paraId="5A2374FD" w14:textId="77777777" w:rsidR="00A65049" w:rsidRPr="00A35540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Beslut om budget för nästkommande år</w:t>
      </w:r>
    </w:p>
    <w:p w14:paraId="1D4BEAE6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styrelsefunktionärer enligt §8</w:t>
      </w:r>
    </w:p>
    <w:p w14:paraId="047F3CFE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Eventuellt val av klubbledare</w:t>
      </w:r>
    </w:p>
    <w:p w14:paraId="2053A209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revisorer enligt §12</w:t>
      </w:r>
    </w:p>
    <w:p w14:paraId="437BEADE" w14:textId="77777777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ombud till länsförbundsstämma och planeringskonferens</w:t>
      </w:r>
    </w:p>
    <w:p w14:paraId="774205C2" w14:textId="77777777" w:rsidR="00C73A83" w:rsidRPr="00A35540" w:rsidRDefault="00A65049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ombud till kretsens årsmöte</w:t>
      </w:r>
    </w:p>
    <w:p w14:paraId="2FBE2902" w14:textId="01EBB0A1" w:rsidR="00D40B2C" w:rsidRPr="00A35540" w:rsidRDefault="00C73A83" w:rsidP="00C73A83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 xml:space="preserve">Val av klubbens valberedningskandidat för distriktets valberedning </w:t>
      </w:r>
    </w:p>
    <w:p w14:paraId="60197BD3" w14:textId="1A865D83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representant vid studieavdelningens årsmöte</w:t>
      </w:r>
    </w:p>
    <w:p w14:paraId="44393AD0" w14:textId="122C110B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Val av valberedning och sammankallande i denna</w:t>
      </w:r>
    </w:p>
    <w:p w14:paraId="67E161F3" w14:textId="178FB74C" w:rsidR="00A65049" w:rsidRPr="00A35540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Övriga ärenden</w:t>
      </w:r>
    </w:p>
    <w:p w14:paraId="1B6BB9FE" w14:textId="314EEB9B" w:rsidR="00531BD9" w:rsidRPr="00A35540" w:rsidRDefault="00A65049" w:rsidP="005A2D29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A35540">
        <w:rPr>
          <w:rFonts w:ascii="Arial" w:hAnsi="Arial" w:cs="Arial"/>
          <w:color w:val="auto"/>
          <w:sz w:val="24"/>
          <w:szCs w:val="24"/>
        </w:rPr>
        <w:t>Mötet avsluta</w:t>
      </w:r>
      <w:r w:rsidR="007A45C7" w:rsidRPr="00A35540">
        <w:rPr>
          <w:rFonts w:ascii="Arial" w:hAnsi="Arial" w:cs="Arial"/>
          <w:color w:val="auto"/>
          <w:sz w:val="24"/>
          <w:szCs w:val="24"/>
        </w:rPr>
        <w:t>s</w:t>
      </w:r>
    </w:p>
    <w:sectPr w:rsidR="00531BD9" w:rsidRPr="00A35540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480A6" w14:textId="77777777" w:rsidR="00C1485B" w:rsidRDefault="00C1485B" w:rsidP="00531BD9">
      <w:r>
        <w:separator/>
      </w:r>
    </w:p>
  </w:endnote>
  <w:endnote w:type="continuationSeparator" w:id="0">
    <w:p w14:paraId="0B49F9FB" w14:textId="77777777" w:rsidR="00C1485B" w:rsidRDefault="00C1485B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73D6D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22A87" w14:textId="77777777" w:rsidR="00C1485B" w:rsidRDefault="00C1485B" w:rsidP="00531BD9">
      <w:r>
        <w:separator/>
      </w:r>
    </w:p>
  </w:footnote>
  <w:footnote w:type="continuationSeparator" w:id="0">
    <w:p w14:paraId="45A10DCA" w14:textId="77777777" w:rsidR="00C1485B" w:rsidRDefault="00C1485B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2C3C8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8"/>
  </w:num>
  <w:num w:numId="5" w16cid:durableId="116217209">
    <w:abstractNumId w:val="5"/>
  </w:num>
  <w:num w:numId="6" w16cid:durableId="800268075">
    <w:abstractNumId w:val="7"/>
  </w:num>
  <w:num w:numId="7" w16cid:durableId="1721785030">
    <w:abstractNumId w:val="6"/>
  </w:num>
  <w:num w:numId="8" w16cid:durableId="853147878">
    <w:abstractNumId w:val="1"/>
  </w:num>
  <w:num w:numId="9" w16cid:durableId="549923415">
    <w:abstractNumId w:val="0"/>
  </w:num>
  <w:num w:numId="10" w16cid:durableId="1919627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120606"/>
    <w:rsid w:val="00136A94"/>
    <w:rsid w:val="002E3B45"/>
    <w:rsid w:val="002F0ED0"/>
    <w:rsid w:val="00303A08"/>
    <w:rsid w:val="003374A2"/>
    <w:rsid w:val="003E6AAB"/>
    <w:rsid w:val="00531BD9"/>
    <w:rsid w:val="00544501"/>
    <w:rsid w:val="00561DEB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37BC2"/>
    <w:rsid w:val="007A45C7"/>
    <w:rsid w:val="00823CD4"/>
    <w:rsid w:val="00832D59"/>
    <w:rsid w:val="00851F57"/>
    <w:rsid w:val="008E7235"/>
    <w:rsid w:val="00973B4A"/>
    <w:rsid w:val="00A35540"/>
    <w:rsid w:val="00A41211"/>
    <w:rsid w:val="00A44726"/>
    <w:rsid w:val="00A65049"/>
    <w:rsid w:val="00A826B6"/>
    <w:rsid w:val="00AE493B"/>
    <w:rsid w:val="00BB02D1"/>
    <w:rsid w:val="00BC116D"/>
    <w:rsid w:val="00BC6171"/>
    <w:rsid w:val="00C1485B"/>
    <w:rsid w:val="00C73A83"/>
    <w:rsid w:val="00D041AF"/>
    <w:rsid w:val="00D31603"/>
    <w:rsid w:val="00D40B2C"/>
    <w:rsid w:val="00D63A68"/>
    <w:rsid w:val="00D8195B"/>
    <w:rsid w:val="00D81FD3"/>
    <w:rsid w:val="00DF1162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5</TotalTime>
  <Pages>1</Pages>
  <Words>147</Words>
  <Characters>895</Characters>
  <Application>Microsoft Office Word</Application>
  <DocSecurity>0</DocSecurity>
  <Lines>29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8</cp:revision>
  <dcterms:created xsi:type="dcterms:W3CDTF">2024-12-03T14:39:00Z</dcterms:created>
  <dcterms:modified xsi:type="dcterms:W3CDTF">2025-01-08T14:41:00Z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