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36ACA" w14:textId="53A99D43" w:rsidR="00A65049" w:rsidRPr="009A52D0" w:rsidRDefault="00A65049" w:rsidP="00A65049">
      <w:pPr>
        <w:rPr>
          <w:rFonts w:ascii="Arial" w:hAnsi="Arial" w:cs="Arial"/>
          <w:color w:val="auto"/>
          <w:sz w:val="24"/>
          <w:szCs w:val="24"/>
        </w:rPr>
      </w:pPr>
    </w:p>
    <w:p w14:paraId="6A747709" w14:textId="77777777" w:rsidR="00A65049" w:rsidRPr="009A52D0" w:rsidRDefault="00A65049" w:rsidP="00A65049">
      <w:pPr>
        <w:rPr>
          <w:rFonts w:ascii="Arial" w:hAnsi="Arial" w:cs="Arial"/>
          <w:color w:val="auto"/>
          <w:sz w:val="24"/>
          <w:szCs w:val="24"/>
        </w:rPr>
      </w:pPr>
    </w:p>
    <w:p w14:paraId="11078231" w14:textId="77777777" w:rsidR="00A65049" w:rsidRPr="005714A7" w:rsidRDefault="00A65049" w:rsidP="00A65049">
      <w:pPr>
        <w:rPr>
          <w:rFonts w:ascii="Arial" w:hAnsi="Arial" w:cs="Arial"/>
          <w:sz w:val="48"/>
          <w:szCs w:val="44"/>
        </w:rPr>
      </w:pPr>
      <w:r w:rsidRPr="005714A7">
        <w:rPr>
          <w:rFonts w:ascii="Arial" w:hAnsi="Arial" w:cs="Arial"/>
          <w:sz w:val="48"/>
          <w:szCs w:val="44"/>
        </w:rPr>
        <w:t>Ärendelista för klubbårsmöte</w:t>
      </w:r>
    </w:p>
    <w:p w14:paraId="681A572F" w14:textId="77777777" w:rsidR="00A65049" w:rsidRPr="00A65049" w:rsidRDefault="00A65049" w:rsidP="00A65049">
      <w:pPr>
        <w:rPr>
          <w:rFonts w:ascii="Arial" w:hAnsi="Arial" w:cs="Arial"/>
        </w:rPr>
      </w:pPr>
    </w:p>
    <w:p w14:paraId="558F878E" w14:textId="77777777" w:rsidR="00A65049" w:rsidRPr="00A65049" w:rsidRDefault="00A65049" w:rsidP="00A65049">
      <w:pPr>
        <w:rPr>
          <w:rFonts w:ascii="Arial" w:hAnsi="Arial" w:cs="Arial"/>
        </w:rPr>
      </w:pPr>
    </w:p>
    <w:p w14:paraId="469FD7AD" w14:textId="021E04EA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Mötets öppnande</w:t>
      </w:r>
    </w:p>
    <w:p w14:paraId="7E50387C" w14:textId="6AF1503B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Val av ordförande, vice ordförande och sekreterare för mötet </w:t>
      </w:r>
    </w:p>
    <w:p w14:paraId="6693EE72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Val av protokolljusterare tillika rösträknare för årsmötet</w:t>
      </w:r>
    </w:p>
    <w:p w14:paraId="542F7FED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Fastställande av röstlängd </w:t>
      </w:r>
    </w:p>
    <w:p w14:paraId="3D4B923F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Godkännande av kallelsen </w:t>
      </w:r>
    </w:p>
    <w:p w14:paraId="17364AFD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Fastställande av ärendelista </w:t>
      </w:r>
    </w:p>
    <w:p w14:paraId="18E7860F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Styrelsens årsberättelse </w:t>
      </w:r>
    </w:p>
    <w:p w14:paraId="050E9F21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Revisorernas berättelse </w:t>
      </w:r>
    </w:p>
    <w:p w14:paraId="1CFB78E0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Fastställande av balansräkning </w:t>
      </w:r>
    </w:p>
    <w:p w14:paraId="7658F294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Ansvarsfrihet för styrelsens ledamöter </w:t>
      </w:r>
    </w:p>
    <w:p w14:paraId="4D5F035D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Beslut om arbetsprogram för klubben </w:t>
      </w:r>
    </w:p>
    <w:p w14:paraId="5110DA54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Antagande av stadgar </w:t>
      </w:r>
    </w:p>
    <w:p w14:paraId="0E94B6AA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Behandling av inkomna motioner och förslag från klubbens medlemmar</w:t>
      </w:r>
    </w:p>
    <w:p w14:paraId="698AFF8A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Behandling av budget </w:t>
      </w:r>
    </w:p>
    <w:p w14:paraId="29D44DB2" w14:textId="0A2C88DB" w:rsidR="00A65049" w:rsidRPr="00B17321" w:rsidRDefault="00A65049" w:rsidP="00BC116D">
      <w:pPr>
        <w:pStyle w:val="Liststycke"/>
        <w:numPr>
          <w:ilvl w:val="0"/>
          <w:numId w:val="9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Beslut om reviderad budget för innevarande år </w:t>
      </w:r>
    </w:p>
    <w:p w14:paraId="50B56654" w14:textId="77777777" w:rsidR="00A65049" w:rsidRPr="00B17321" w:rsidRDefault="00A65049" w:rsidP="00BC116D">
      <w:pPr>
        <w:pStyle w:val="Liststycke"/>
        <w:numPr>
          <w:ilvl w:val="0"/>
          <w:numId w:val="9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Beslut om medlemsavgift för nästkommande år </w:t>
      </w:r>
    </w:p>
    <w:p w14:paraId="5A2374FD" w14:textId="77777777" w:rsidR="00A65049" w:rsidRPr="00B17321" w:rsidRDefault="00A65049" w:rsidP="00BC116D">
      <w:pPr>
        <w:pStyle w:val="Liststycke"/>
        <w:numPr>
          <w:ilvl w:val="0"/>
          <w:numId w:val="9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Beslut om budget för nästkommande år</w:t>
      </w:r>
    </w:p>
    <w:p w14:paraId="1D4BEAE6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Val av styrelsefunktionärer enligt §8</w:t>
      </w:r>
    </w:p>
    <w:p w14:paraId="5B3D4E79" w14:textId="3C13BE66" w:rsidR="000A7AE7" w:rsidRPr="00B17321" w:rsidRDefault="000A7AE7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Val av firmatecknare </w:t>
      </w:r>
    </w:p>
    <w:p w14:paraId="5E91DBC3" w14:textId="3D2814A1" w:rsidR="002569EE" w:rsidRPr="00B17321" w:rsidRDefault="002569EE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Val av</w:t>
      </w:r>
      <w:r w:rsidR="00BB3FB0" w:rsidRPr="00B17321">
        <w:rPr>
          <w:rFonts w:ascii="Arial" w:hAnsi="Arial" w:cs="Arial"/>
          <w:color w:val="auto"/>
        </w:rPr>
        <w:t xml:space="preserve"> </w:t>
      </w:r>
      <w:r w:rsidR="00BB3FB0" w:rsidRPr="00B17321">
        <w:rPr>
          <w:rFonts w:ascii="Arial" w:hAnsi="Arial" w:cs="Arial"/>
          <w:color w:val="auto"/>
        </w:rPr>
        <w:t>administratör till medlemssystemet Antribe</w:t>
      </w:r>
    </w:p>
    <w:p w14:paraId="00076493" w14:textId="17D82A35" w:rsidR="00B17321" w:rsidRPr="00B17321" w:rsidRDefault="00B17321" w:rsidP="00B17321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Val av behörighetsadministratörer och företagsanvändare i föreningens internetbank.</w:t>
      </w:r>
    </w:p>
    <w:p w14:paraId="047F3CFE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Eventuellt val av klubbledare</w:t>
      </w:r>
    </w:p>
    <w:p w14:paraId="2053A209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Val av revisorer enligt §12</w:t>
      </w:r>
    </w:p>
    <w:p w14:paraId="437BEADE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Val av ombud till länsförbundsstämma och planeringskonferens</w:t>
      </w:r>
    </w:p>
    <w:p w14:paraId="774205C2" w14:textId="77777777" w:rsidR="00C73A83" w:rsidRPr="00B17321" w:rsidRDefault="00A65049" w:rsidP="00C73A83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Val av ombud till kretsens årsmöte</w:t>
      </w:r>
    </w:p>
    <w:p w14:paraId="2FBE2902" w14:textId="01EBB0A1" w:rsidR="00D40B2C" w:rsidRPr="00B17321" w:rsidRDefault="00C73A83" w:rsidP="00C73A83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Val av klubbens valberedningskandidat för distriktets valberedning </w:t>
      </w:r>
    </w:p>
    <w:p w14:paraId="60197BD3" w14:textId="1A865D83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Val av representant vid studieavdelningens årsmöte</w:t>
      </w:r>
    </w:p>
    <w:p w14:paraId="44393AD0" w14:textId="122C110B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Val av valberedning och sammankallande i denna</w:t>
      </w:r>
    </w:p>
    <w:p w14:paraId="67E161F3" w14:textId="178FB74C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Övriga ärenden</w:t>
      </w:r>
    </w:p>
    <w:p w14:paraId="1B6BB9FE" w14:textId="314EEB9B" w:rsidR="00531BD9" w:rsidRPr="00B17321" w:rsidRDefault="00A65049" w:rsidP="005A2D29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Mötet avsluta</w:t>
      </w:r>
      <w:r w:rsidR="007A45C7" w:rsidRPr="00B17321">
        <w:rPr>
          <w:rFonts w:ascii="Arial" w:hAnsi="Arial" w:cs="Arial"/>
          <w:color w:val="auto"/>
        </w:rPr>
        <w:t>s</w:t>
      </w:r>
    </w:p>
    <w:sectPr w:rsidR="00531BD9" w:rsidRPr="00B17321" w:rsidSect="003374A2">
      <w:headerReference w:type="default" r:id="rId10"/>
      <w:footerReference w:type="default" r:id="rId11"/>
      <w:pgSz w:w="11900" w:h="16840"/>
      <w:pgMar w:top="1985" w:right="1269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29668" w14:textId="77777777" w:rsidR="001E32C5" w:rsidRDefault="001E32C5" w:rsidP="00531BD9">
      <w:r>
        <w:separator/>
      </w:r>
    </w:p>
  </w:endnote>
  <w:endnote w:type="continuationSeparator" w:id="0">
    <w:p w14:paraId="185E6779" w14:textId="77777777" w:rsidR="001E32C5" w:rsidRDefault="001E32C5" w:rsidP="0053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AB685" w14:textId="77777777" w:rsidR="00544501" w:rsidRDefault="00544501">
    <w:pPr>
      <w:pStyle w:val="Sidfot"/>
      <w:rPr>
        <w:rFonts w:ascii="Arial" w:hAnsi="Arial" w:cs="Arial"/>
        <w:color w:val="00693F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C69DF4F" wp14:editId="54A87E90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5966653" cy="0"/>
              <wp:effectExtent l="0" t="12700" r="2540" b="0"/>
              <wp:wrapNone/>
              <wp:docPr id="1557367779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E9AD86" id="Rak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pt" to="469.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7BA8E16E" w14:textId="77777777" w:rsidR="00531BD9" w:rsidRPr="00544501" w:rsidRDefault="00531BD9">
    <w:pPr>
      <w:pStyle w:val="Sidfot"/>
      <w:rPr>
        <w:rFonts w:ascii="Arial" w:hAnsi="Arial" w:cs="Arial"/>
        <w:color w:val="00693F"/>
        <w:sz w:val="16"/>
        <w:szCs w:val="16"/>
      </w:rPr>
    </w:pPr>
    <w:r w:rsidRPr="00544501">
      <w:rPr>
        <w:rFonts w:ascii="Arial" w:hAnsi="Arial" w:cs="Arial"/>
        <w:color w:val="00693F"/>
        <w:sz w:val="16"/>
        <w:szCs w:val="16"/>
      </w:rPr>
      <w:t>huvud | hjärta | hand | hälsa</w:t>
    </w:r>
  </w:p>
  <w:p w14:paraId="18DD465A" w14:textId="77777777" w:rsidR="00531BD9" w:rsidRDefault="00531BD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1D17D" w14:textId="77777777" w:rsidR="001E32C5" w:rsidRDefault="001E32C5" w:rsidP="00531BD9">
      <w:r>
        <w:separator/>
      </w:r>
    </w:p>
  </w:footnote>
  <w:footnote w:type="continuationSeparator" w:id="0">
    <w:p w14:paraId="7A9E7039" w14:textId="77777777" w:rsidR="001E32C5" w:rsidRDefault="001E32C5" w:rsidP="0053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D8BE8" w14:textId="77777777" w:rsidR="00531BD9" w:rsidRDefault="00F1356A" w:rsidP="00531BD9">
    <w:pPr>
      <w:pStyle w:val="Sidhuvud"/>
      <w:jc w:val="right"/>
    </w:pPr>
    <w:r w:rsidRPr="00220EBE">
      <w:rPr>
        <w:noProof/>
      </w:rPr>
      <w:drawing>
        <wp:inline distT="0" distB="0" distL="0" distR="0" wp14:anchorId="6F83B725" wp14:editId="2B1600F3">
          <wp:extent cx="537845" cy="371475"/>
          <wp:effectExtent l="0" t="0" r="0" b="0"/>
          <wp:docPr id="2075436083" name="Bildobjekt 2075436083" descr="En bild som visar Grafik, grafisk design, symbol, Teckensnitt&#10;&#10;Automatiskt genererad beskrivn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En bild som visar Grafik, grafisk design, symbol, Teckensnitt&#10;&#10;Automatiskt genererad beskrivni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D2A9B" w14:textId="77777777" w:rsidR="00531BD9" w:rsidRDefault="00544501" w:rsidP="00531BD9">
    <w:pPr>
      <w:pStyle w:val="Sidhuvud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62F4385" wp14:editId="5E3E059A">
              <wp:simplePos x="0" y="0"/>
              <wp:positionH relativeFrom="column">
                <wp:posOffset>-44073</wp:posOffset>
              </wp:positionH>
              <wp:positionV relativeFrom="paragraph">
                <wp:posOffset>198952</wp:posOffset>
              </wp:positionV>
              <wp:extent cx="5966653" cy="0"/>
              <wp:effectExtent l="0" t="12700" r="2540" b="0"/>
              <wp:wrapNone/>
              <wp:docPr id="2016651002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95E056" id="Rak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45pt,15.65pt" to="466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330868BB" w14:textId="77777777" w:rsidR="00531BD9" w:rsidRDefault="00531BD9" w:rsidP="00531BD9">
    <w:pPr>
      <w:pStyle w:val="Sidhuvud"/>
      <w:jc w:val="right"/>
    </w:pPr>
  </w:p>
  <w:p w14:paraId="64A6A17A" w14:textId="77777777" w:rsidR="00531BD9" w:rsidRDefault="00531BD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0239"/>
    <w:multiLevelType w:val="hybridMultilevel"/>
    <w:tmpl w:val="F65A776A"/>
    <w:lvl w:ilvl="0" w:tplc="2000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8101D6"/>
    <w:multiLevelType w:val="hybridMultilevel"/>
    <w:tmpl w:val="50D2E13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C2DA3"/>
    <w:multiLevelType w:val="hybridMultilevel"/>
    <w:tmpl w:val="D6A65C7C"/>
    <w:lvl w:ilvl="0" w:tplc="72E42D8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B3D9A"/>
    <w:multiLevelType w:val="hybridMultilevel"/>
    <w:tmpl w:val="DB969F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D566F"/>
    <w:multiLevelType w:val="hybridMultilevel"/>
    <w:tmpl w:val="2ED62B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E42A8C"/>
    <w:multiLevelType w:val="hybridMultilevel"/>
    <w:tmpl w:val="7520AD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BB4008"/>
    <w:multiLevelType w:val="hybridMultilevel"/>
    <w:tmpl w:val="9FB8DB92"/>
    <w:lvl w:ilvl="0" w:tplc="D6923B4A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22"/>
        <w:szCs w:val="22"/>
      </w:rPr>
    </w:lvl>
    <w:lvl w:ilvl="1" w:tplc="1C7635F0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03634F"/>
    <w:multiLevelType w:val="hybridMultilevel"/>
    <w:tmpl w:val="2ACE68A0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949485F"/>
    <w:multiLevelType w:val="hybridMultilevel"/>
    <w:tmpl w:val="7520ADF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12280">
    <w:abstractNumId w:val="3"/>
  </w:num>
  <w:num w:numId="2" w16cid:durableId="2017681815">
    <w:abstractNumId w:val="2"/>
  </w:num>
  <w:num w:numId="3" w16cid:durableId="136263294">
    <w:abstractNumId w:val="4"/>
  </w:num>
  <w:num w:numId="4" w16cid:durableId="524830267">
    <w:abstractNumId w:val="8"/>
  </w:num>
  <w:num w:numId="5" w16cid:durableId="116217209">
    <w:abstractNumId w:val="5"/>
  </w:num>
  <w:num w:numId="6" w16cid:durableId="800268075">
    <w:abstractNumId w:val="7"/>
  </w:num>
  <w:num w:numId="7" w16cid:durableId="1721785030">
    <w:abstractNumId w:val="6"/>
  </w:num>
  <w:num w:numId="8" w16cid:durableId="853147878">
    <w:abstractNumId w:val="1"/>
  </w:num>
  <w:num w:numId="9" w16cid:durableId="549923415">
    <w:abstractNumId w:val="0"/>
  </w:num>
  <w:num w:numId="10" w16cid:durableId="191962799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D59"/>
    <w:rsid w:val="000A7AE7"/>
    <w:rsid w:val="00120606"/>
    <w:rsid w:val="00136A94"/>
    <w:rsid w:val="001E32C5"/>
    <w:rsid w:val="002569EE"/>
    <w:rsid w:val="002E3B45"/>
    <w:rsid w:val="002F0ED0"/>
    <w:rsid w:val="00303A08"/>
    <w:rsid w:val="003374A2"/>
    <w:rsid w:val="003E6AAB"/>
    <w:rsid w:val="00531BD9"/>
    <w:rsid w:val="00544501"/>
    <w:rsid w:val="005714A7"/>
    <w:rsid w:val="005A2D29"/>
    <w:rsid w:val="005A30F8"/>
    <w:rsid w:val="005D3955"/>
    <w:rsid w:val="005D7729"/>
    <w:rsid w:val="0062473C"/>
    <w:rsid w:val="0066215E"/>
    <w:rsid w:val="00674CBF"/>
    <w:rsid w:val="00706633"/>
    <w:rsid w:val="00737BC2"/>
    <w:rsid w:val="007A45C7"/>
    <w:rsid w:val="00832D59"/>
    <w:rsid w:val="00851F57"/>
    <w:rsid w:val="008E7235"/>
    <w:rsid w:val="00973B4A"/>
    <w:rsid w:val="00A41211"/>
    <w:rsid w:val="00A44726"/>
    <w:rsid w:val="00A65049"/>
    <w:rsid w:val="00A826B6"/>
    <w:rsid w:val="00AE493B"/>
    <w:rsid w:val="00B17321"/>
    <w:rsid w:val="00BB02D1"/>
    <w:rsid w:val="00BB3FB0"/>
    <w:rsid w:val="00BC116D"/>
    <w:rsid w:val="00BC6171"/>
    <w:rsid w:val="00C73A83"/>
    <w:rsid w:val="00D041AF"/>
    <w:rsid w:val="00D31603"/>
    <w:rsid w:val="00D40B2C"/>
    <w:rsid w:val="00D63A68"/>
    <w:rsid w:val="00D8195B"/>
    <w:rsid w:val="00DF1162"/>
    <w:rsid w:val="00F13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455F586"/>
  <w15:chartTrackingRefBased/>
  <w15:docId w15:val="{3DA7F052-7120-451D-B1E7-1DB9A8F0A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049"/>
    <w:pPr>
      <w:shd w:val="clear" w:color="auto" w:fill="FFFFFF"/>
    </w:pPr>
    <w:rPr>
      <w:rFonts w:ascii="Verdana" w:eastAsia="Times New Roman" w:hAnsi="Verdana" w:cs="Tahoma"/>
      <w:color w:val="2A2A2A"/>
      <w:sz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A65049"/>
    <w:pPr>
      <w:outlineLvl w:val="0"/>
    </w:pPr>
    <w:rPr>
      <w:b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31BD9"/>
  </w:style>
  <w:style w:type="paragraph" w:styleId="Sidfot">
    <w:name w:val="footer"/>
    <w:basedOn w:val="Normal"/>
    <w:link w:val="Sidfot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31BD9"/>
  </w:style>
  <w:style w:type="paragraph" w:styleId="Normalwebb">
    <w:name w:val="Normal (Web)"/>
    <w:basedOn w:val="Normal"/>
    <w:uiPriority w:val="99"/>
    <w:unhideWhenUsed/>
    <w:rsid w:val="00531BD9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aragraph">
    <w:name w:val="paragraph"/>
    <w:basedOn w:val="Normal"/>
    <w:rsid w:val="00A826B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ormaltextrun">
    <w:name w:val="normaltextrun"/>
    <w:basedOn w:val="Standardstycketeckensnitt"/>
    <w:rsid w:val="00A826B6"/>
  </w:style>
  <w:style w:type="character" w:customStyle="1" w:styleId="eop">
    <w:name w:val="eop"/>
    <w:basedOn w:val="Standardstycketeckensnitt"/>
    <w:rsid w:val="00A826B6"/>
  </w:style>
  <w:style w:type="character" w:customStyle="1" w:styleId="scxw211180248">
    <w:name w:val="scxw211180248"/>
    <w:basedOn w:val="Standardstycketeckensnitt"/>
    <w:rsid w:val="00A826B6"/>
  </w:style>
  <w:style w:type="paragraph" w:styleId="Liststycke">
    <w:name w:val="List Paragraph"/>
    <w:basedOn w:val="Normal"/>
    <w:uiPriority w:val="34"/>
    <w:qFormat/>
    <w:rsid w:val="00D3160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styleId="Stark">
    <w:name w:val="Strong"/>
    <w:basedOn w:val="Standardstycketeckensnitt"/>
    <w:uiPriority w:val="22"/>
    <w:qFormat/>
    <w:rsid w:val="005A2D29"/>
    <w:rPr>
      <w:b/>
      <w:bCs/>
    </w:rPr>
  </w:style>
  <w:style w:type="character" w:customStyle="1" w:styleId="Rubrik1Char">
    <w:name w:val="Rubrik 1 Char"/>
    <w:basedOn w:val="Standardstycketeckensnitt"/>
    <w:link w:val="Rubrik1"/>
    <w:uiPriority w:val="9"/>
    <w:rsid w:val="00A65049"/>
    <w:rPr>
      <w:rFonts w:ascii="Verdana" w:eastAsia="Times New Roman" w:hAnsi="Verdana" w:cs="Tahoma"/>
      <w:b/>
      <w:color w:val="2A2A2A"/>
      <w:sz w:val="22"/>
      <w:shd w:val="clear" w:color="auto" w:fill="FFFFFF"/>
    </w:rPr>
  </w:style>
  <w:style w:type="paragraph" w:styleId="Rubrik">
    <w:name w:val="Title"/>
    <w:basedOn w:val="Rubrik1"/>
    <w:next w:val="Normal"/>
    <w:link w:val="RubrikChar"/>
    <w:uiPriority w:val="10"/>
    <w:qFormat/>
    <w:rsid w:val="00A65049"/>
    <w:rPr>
      <w:sz w:val="40"/>
      <w:szCs w:val="36"/>
    </w:rPr>
  </w:style>
  <w:style w:type="character" w:customStyle="1" w:styleId="RubrikChar">
    <w:name w:val="Rubrik Char"/>
    <w:basedOn w:val="Standardstycketeckensnitt"/>
    <w:link w:val="Rubrik"/>
    <w:uiPriority w:val="10"/>
    <w:rsid w:val="00A65049"/>
    <w:rPr>
      <w:rFonts w:ascii="Verdana" w:eastAsia="Times New Roman" w:hAnsi="Verdana" w:cs="Tahoma"/>
      <w:b/>
      <w:color w:val="2A2A2A"/>
      <w:sz w:val="40"/>
      <w:szCs w:val="3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a%20Mossberg\Downloads\Dokument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ab625-0b34-4463-b478-b52cf565917c">
      <Terms xmlns="http://schemas.microsoft.com/office/infopath/2007/PartnerControls"/>
    </lcf76f155ced4ddcb4097134ff3c332f>
    <TaxCatchAll xmlns="514dbce2-453a-4c8c-8ff2-bb618c8a613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B2990140C23F4A9A6713043D3774A7" ma:contentTypeVersion="18" ma:contentTypeDescription="Skapa ett nytt dokument." ma:contentTypeScope="" ma:versionID="6dea09ede264fad99feab283a390ee7e">
  <xsd:schema xmlns:xsd="http://www.w3.org/2001/XMLSchema" xmlns:xs="http://www.w3.org/2001/XMLSchema" xmlns:p="http://schemas.microsoft.com/office/2006/metadata/properties" xmlns:ns2="44cab625-0b34-4463-b478-b52cf565917c" xmlns:ns3="514dbce2-453a-4c8c-8ff2-bb618c8a6136" targetNamespace="http://schemas.microsoft.com/office/2006/metadata/properties" ma:root="true" ma:fieldsID="87d4dd6aee26b4b945bc9e3ad064c4f8" ns2:_="" ns3:_="">
    <xsd:import namespace="44cab625-0b34-4463-b478-b52cf565917c"/>
    <xsd:import namespace="514dbce2-453a-4c8c-8ff2-bb618c8a6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ab625-0b34-4463-b478-b52cf5659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19ae6a7a-18dc-43ea-be96-5296af705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dbce2-453a-4c8c-8ff2-bb618c8a6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52839d-d75b-4f68-8d12-6107a3050533}" ma:internalName="TaxCatchAll" ma:showField="CatchAllData" ma:web="514dbce2-453a-4c8c-8ff2-bb618c8a6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A5B5F1-8D9F-43D7-B7BF-1FE163B70F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B06F08-F4A2-4FEC-9595-D9B9B6BB3C00}">
  <ds:schemaRefs>
    <ds:schemaRef ds:uri="http://schemas.microsoft.com/office/2006/metadata/properties"/>
    <ds:schemaRef ds:uri="http://schemas.microsoft.com/office/infopath/2007/PartnerControls"/>
    <ds:schemaRef ds:uri="44cab625-0b34-4463-b478-b52cf565917c"/>
    <ds:schemaRef ds:uri="514dbce2-453a-4c8c-8ff2-bb618c8a6136"/>
  </ds:schemaRefs>
</ds:datastoreItem>
</file>

<file path=customXml/itemProps3.xml><?xml version="1.0" encoding="utf-8"?>
<ds:datastoreItem xmlns:ds="http://schemas.openxmlformats.org/officeDocument/2006/customXml" ds:itemID="{2BF42D73-AAC0-4C52-8B6B-E64999B64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cab625-0b34-4463-b478-b52cf565917c"/>
    <ds:schemaRef ds:uri="514dbce2-453a-4c8c-8ff2-bb618c8a6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mall.dotx</Template>
  <TotalTime>1</TotalTime>
  <Pages>1</Pages>
  <Words>190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Mossberg</dc:creator>
  <cp:keywords/>
  <dc:description/>
  <cp:lastModifiedBy>Antonia Mossberg</cp:lastModifiedBy>
  <cp:revision>6</cp:revision>
  <dcterms:created xsi:type="dcterms:W3CDTF">2025-01-08T14:36:00Z</dcterms:created>
  <dcterms:modified xsi:type="dcterms:W3CDTF">2025-01-08T14:38:00Z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0x010100D7B2990140C23F4A9A6713043D3774A7</vt:lpwstr>
  </property>
  <property fmtid="{D5CDD505-2E9C-101B-9397-08002B2CF9AE}" pid="3" name="MediaServiceImageTags">
    <vt:lpwstr/>
  </property>
</Properties>
</file>