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785D9" w14:textId="6C5DB316" w:rsidR="003F453C" w:rsidRPr="003F453C" w:rsidRDefault="003F453C" w:rsidP="003F453C">
      <w:pPr>
        <w:rPr>
          <w:rFonts w:ascii="Arial" w:hAnsi="Arial" w:cs="Arial"/>
        </w:rPr>
      </w:pPr>
      <w:proofErr w:type="spellStart"/>
      <w:r w:rsidRPr="003F453C">
        <w:rPr>
          <w:rFonts w:ascii="Arial" w:hAnsi="Arial" w:cs="Arial"/>
        </w:rPr>
        <w:t>Xxxx</w:t>
      </w:r>
      <w:proofErr w:type="spellEnd"/>
      <w:r w:rsidRPr="003F453C">
        <w:rPr>
          <w:rFonts w:ascii="Arial" w:hAnsi="Arial" w:cs="Arial"/>
        </w:rPr>
        <w:t xml:space="preserve"> </w:t>
      </w:r>
      <w:r w:rsidRPr="003F453C">
        <w:rPr>
          <w:rFonts w:ascii="Arial" w:hAnsi="Arial" w:cs="Arial"/>
        </w:rPr>
        <w:t>4H-klubbs styrelsemöte</w:t>
      </w:r>
    </w:p>
    <w:p w14:paraId="39C6B1B2" w14:textId="04928C9B" w:rsidR="003F453C" w:rsidRPr="003F453C" w:rsidRDefault="003F453C" w:rsidP="003F453C">
      <w:pPr>
        <w:rPr>
          <w:rFonts w:ascii="Arial" w:hAnsi="Arial" w:cs="Arial"/>
        </w:rPr>
      </w:pPr>
      <w:r w:rsidRPr="003F453C">
        <w:rPr>
          <w:rFonts w:ascii="Arial" w:hAnsi="Arial" w:cs="Arial"/>
        </w:rPr>
        <w:t>Fyll i datum för mötet, tid då mötet startade och avslutade, samt vart mötet hölls</w:t>
      </w:r>
    </w:p>
    <w:p w14:paraId="169BC7AB" w14:textId="77777777" w:rsidR="003F453C" w:rsidRPr="003F453C" w:rsidRDefault="003F453C" w:rsidP="003F453C">
      <w:pPr>
        <w:rPr>
          <w:rFonts w:ascii="Arial" w:hAnsi="Arial" w:cs="Arial"/>
        </w:rPr>
      </w:pPr>
    </w:p>
    <w:p w14:paraId="7147A1F7" w14:textId="5DB3B25E" w:rsidR="003F453C" w:rsidRPr="003F453C" w:rsidRDefault="003F453C" w:rsidP="003F453C">
      <w:pPr>
        <w:rPr>
          <w:rFonts w:ascii="Arial" w:hAnsi="Arial" w:cs="Arial"/>
          <w:i/>
          <w:iCs/>
        </w:rPr>
      </w:pPr>
      <w:r w:rsidRPr="003F453C">
        <w:rPr>
          <w:rFonts w:ascii="Arial" w:hAnsi="Arial" w:cs="Arial"/>
          <w:i/>
          <w:iCs/>
        </w:rPr>
        <w:t xml:space="preserve">Närvarande: </w:t>
      </w:r>
      <w:r w:rsidRPr="003F453C">
        <w:rPr>
          <w:rFonts w:ascii="Arial" w:hAnsi="Arial" w:cs="Arial"/>
          <w:i/>
          <w:iCs/>
        </w:rPr>
        <w:t xml:space="preserve">(fyll i vilka som var med på mötet, för och efternamn) </w:t>
      </w:r>
    </w:p>
    <w:p w14:paraId="641D7F6F" w14:textId="77777777" w:rsidR="003F453C" w:rsidRPr="003F453C" w:rsidRDefault="003F453C" w:rsidP="003F453C">
      <w:pPr>
        <w:rPr>
          <w:rFonts w:ascii="Arial" w:hAnsi="Arial" w:cs="Arial"/>
        </w:rPr>
      </w:pPr>
    </w:p>
    <w:p w14:paraId="5AAEA528" w14:textId="2FD1C189" w:rsidR="003F453C" w:rsidRPr="003F453C" w:rsidRDefault="003F453C" w:rsidP="003F453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>________</w:t>
      </w:r>
      <w:r w:rsidRPr="003F453C">
        <w:rPr>
          <w:rFonts w:ascii="Arial" w:hAnsi="Arial" w:cs="Arial"/>
          <w:sz w:val="24"/>
          <w:szCs w:val="24"/>
        </w:rPr>
        <w:t xml:space="preserve"> öppnade mötet</w:t>
      </w:r>
      <w:r w:rsidRPr="003F453C">
        <w:rPr>
          <w:rFonts w:ascii="Arial" w:hAnsi="Arial" w:cs="Arial"/>
          <w:sz w:val="24"/>
          <w:szCs w:val="24"/>
        </w:rPr>
        <w:t>.</w:t>
      </w:r>
    </w:p>
    <w:p w14:paraId="7902D595" w14:textId="158C4F8E" w:rsidR="003F453C" w:rsidRPr="003F453C" w:rsidRDefault="003F453C" w:rsidP="003F453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>________</w:t>
      </w:r>
      <w:r w:rsidRPr="003F453C">
        <w:rPr>
          <w:rFonts w:ascii="Arial" w:hAnsi="Arial" w:cs="Arial"/>
          <w:sz w:val="24"/>
          <w:szCs w:val="24"/>
        </w:rPr>
        <w:t xml:space="preserve"> valdes till sekreterare.</w:t>
      </w:r>
    </w:p>
    <w:p w14:paraId="4B5D9C83" w14:textId="3A756CB8" w:rsidR="003F453C" w:rsidRPr="003F453C" w:rsidRDefault="003F453C" w:rsidP="003F453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 xml:space="preserve">Check in av styrelsen (en runda där alla berättar hur de mår/vad som är på gång i livet </w:t>
      </w:r>
      <w:proofErr w:type="spellStart"/>
      <w:r w:rsidRPr="003F453C">
        <w:rPr>
          <w:rFonts w:ascii="Arial" w:hAnsi="Arial" w:cs="Arial"/>
          <w:sz w:val="24"/>
          <w:szCs w:val="24"/>
        </w:rPr>
        <w:t>etc</w:t>
      </w:r>
      <w:proofErr w:type="spellEnd"/>
      <w:r w:rsidRPr="003F453C">
        <w:rPr>
          <w:rFonts w:ascii="Arial" w:hAnsi="Arial" w:cs="Arial"/>
          <w:sz w:val="24"/>
          <w:szCs w:val="24"/>
        </w:rPr>
        <w:t>)</w:t>
      </w:r>
    </w:p>
    <w:p w14:paraId="7CC89E1A" w14:textId="77777777" w:rsidR="003F453C" w:rsidRPr="003F453C" w:rsidRDefault="003F453C" w:rsidP="003F453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>Dagordningen godkändes.</w:t>
      </w:r>
    </w:p>
    <w:p w14:paraId="681042A3" w14:textId="743B910F" w:rsidR="003F453C" w:rsidRPr="003F453C" w:rsidRDefault="003F453C" w:rsidP="003F453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 xml:space="preserve">Föregående mötesprotokoll från den ______ lästes upp och lades till handlingarna. </w:t>
      </w:r>
    </w:p>
    <w:p w14:paraId="69969137" w14:textId="77777777" w:rsidR="003F453C" w:rsidRPr="003F453C" w:rsidRDefault="003F453C" w:rsidP="003F453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</w:p>
    <w:p w14:paraId="5A8198A6" w14:textId="77777777" w:rsidR="003F453C" w:rsidRPr="003F453C" w:rsidRDefault="003F453C" w:rsidP="003F453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 xml:space="preserve"> </w:t>
      </w:r>
    </w:p>
    <w:p w14:paraId="73F51C43" w14:textId="77777777" w:rsidR="003F453C" w:rsidRPr="003F453C" w:rsidRDefault="003F453C" w:rsidP="003F453C">
      <w:pPr>
        <w:pStyle w:val="Liststyck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 xml:space="preserve"> </w:t>
      </w:r>
    </w:p>
    <w:p w14:paraId="32784556" w14:textId="4260846D" w:rsidR="003F453C" w:rsidRPr="003F453C" w:rsidRDefault="003F453C" w:rsidP="003F453C">
      <w:pPr>
        <w:pStyle w:val="Liststycke"/>
        <w:numPr>
          <w:ilvl w:val="0"/>
          <w:numId w:val="7"/>
        </w:num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 xml:space="preserve">Att göra till nästa möte </w:t>
      </w:r>
    </w:p>
    <w:p w14:paraId="1BB52601" w14:textId="3EA0499F" w:rsidR="003F453C" w:rsidRPr="003F453C" w:rsidRDefault="003F453C" w:rsidP="003F453C">
      <w:pPr>
        <w:pStyle w:val="Liststycke"/>
        <w:numPr>
          <w:ilvl w:val="0"/>
          <w:numId w:val="7"/>
        </w:numPr>
        <w:tabs>
          <w:tab w:val="left" w:pos="851"/>
        </w:tabs>
        <w:ind w:left="567" w:hanging="207"/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 xml:space="preserve">Nästa möte </w:t>
      </w:r>
    </w:p>
    <w:p w14:paraId="74B25929" w14:textId="61CB99BB" w:rsidR="003F453C" w:rsidRPr="003F453C" w:rsidRDefault="003F453C" w:rsidP="003F453C">
      <w:pPr>
        <w:pStyle w:val="Liststycke"/>
        <w:numPr>
          <w:ilvl w:val="0"/>
          <w:numId w:val="7"/>
        </w:numPr>
        <w:tabs>
          <w:tab w:val="left" w:pos="851"/>
        </w:tabs>
        <w:ind w:left="567" w:hanging="207"/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>__________</w:t>
      </w:r>
      <w:r w:rsidRPr="003F453C">
        <w:rPr>
          <w:rFonts w:ascii="Arial" w:hAnsi="Arial" w:cs="Arial"/>
          <w:sz w:val="24"/>
          <w:szCs w:val="24"/>
        </w:rPr>
        <w:t xml:space="preserve"> avslutade mötet </w:t>
      </w:r>
    </w:p>
    <w:p w14:paraId="791379CB" w14:textId="77777777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</w:p>
    <w:p w14:paraId="25DBE6A1" w14:textId="77777777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</w:p>
    <w:p w14:paraId="1BC46D9F" w14:textId="77777777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</w:p>
    <w:p w14:paraId="082BC351" w14:textId="77777777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</w:p>
    <w:p w14:paraId="59F02138" w14:textId="77777777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</w:p>
    <w:p w14:paraId="1D1FF4AC" w14:textId="77777777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</w:p>
    <w:p w14:paraId="31AC5D66" w14:textId="77777777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</w:p>
    <w:p w14:paraId="44A28B2D" w14:textId="47A39FEE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>_____________________________</w:t>
      </w:r>
      <w:r w:rsidRPr="003F453C">
        <w:rPr>
          <w:rFonts w:ascii="Arial" w:hAnsi="Arial" w:cs="Arial"/>
          <w:sz w:val="24"/>
          <w:szCs w:val="24"/>
        </w:rPr>
        <w:tab/>
      </w:r>
      <w:r w:rsidRPr="003F453C">
        <w:rPr>
          <w:rFonts w:ascii="Arial" w:hAnsi="Arial" w:cs="Arial"/>
          <w:sz w:val="24"/>
          <w:szCs w:val="24"/>
        </w:rPr>
        <w:t>_____________________________</w:t>
      </w:r>
    </w:p>
    <w:p w14:paraId="4DCA7334" w14:textId="6667679A" w:rsidR="003F453C" w:rsidRPr="003F453C" w:rsidRDefault="003F453C" w:rsidP="003F453C">
      <w:pPr>
        <w:pStyle w:val="Liststycke"/>
        <w:rPr>
          <w:rFonts w:ascii="Arial" w:hAnsi="Arial" w:cs="Arial"/>
          <w:sz w:val="24"/>
          <w:szCs w:val="24"/>
        </w:rPr>
      </w:pPr>
      <w:r w:rsidRPr="003F453C">
        <w:rPr>
          <w:rFonts w:ascii="Arial" w:hAnsi="Arial" w:cs="Arial"/>
          <w:sz w:val="24"/>
          <w:szCs w:val="24"/>
        </w:rPr>
        <w:t xml:space="preserve">Ordförande Förnamn och Efternamn </w:t>
      </w:r>
      <w:r w:rsidRPr="003F453C">
        <w:rPr>
          <w:rFonts w:ascii="Arial" w:hAnsi="Arial" w:cs="Arial"/>
          <w:sz w:val="24"/>
          <w:szCs w:val="24"/>
        </w:rPr>
        <w:tab/>
        <w:t>Sekreterare</w:t>
      </w:r>
      <w:r w:rsidRPr="003F453C">
        <w:rPr>
          <w:rFonts w:ascii="Arial" w:hAnsi="Arial" w:cs="Arial"/>
          <w:sz w:val="24"/>
          <w:szCs w:val="24"/>
        </w:rPr>
        <w:t xml:space="preserve"> Förnamn och Efternamn</w:t>
      </w:r>
    </w:p>
    <w:p w14:paraId="7B346358" w14:textId="77777777" w:rsidR="003F453C" w:rsidRPr="005A2D29" w:rsidRDefault="003F453C" w:rsidP="003F453C">
      <w:pPr>
        <w:ind w:left="360"/>
      </w:pPr>
    </w:p>
    <w:p w14:paraId="3FEFE61A" w14:textId="77777777" w:rsidR="00531BD9" w:rsidRPr="005A2D29" w:rsidRDefault="00531BD9" w:rsidP="005A2D29"/>
    <w:sectPr w:rsidR="00531BD9" w:rsidRPr="005A2D29" w:rsidSect="003374A2">
      <w:headerReference w:type="default" r:id="rId10"/>
      <w:footerReference w:type="default" r:id="rId11"/>
      <w:pgSz w:w="11900" w:h="16840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93F38" w14:textId="77777777" w:rsidR="00ED2290" w:rsidRDefault="00ED2290" w:rsidP="00531BD9">
      <w:r>
        <w:separator/>
      </w:r>
    </w:p>
  </w:endnote>
  <w:endnote w:type="continuationSeparator" w:id="0">
    <w:p w14:paraId="7C1E67B6" w14:textId="77777777" w:rsidR="00ED2290" w:rsidRDefault="00ED2290" w:rsidP="0053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2AA0E" w14:textId="77777777" w:rsidR="00544501" w:rsidRDefault="00544501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8174508" wp14:editId="1FC00DDD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4E809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0C52B694" w14:textId="77777777" w:rsidR="00531BD9" w:rsidRPr="00544501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544501">
      <w:rPr>
        <w:rFonts w:ascii="Arial" w:hAnsi="Arial" w:cs="Arial"/>
        <w:color w:val="00693F"/>
        <w:sz w:val="16"/>
        <w:szCs w:val="16"/>
      </w:rPr>
      <w:t>huvud | hjärta | hand | hälsa</w:t>
    </w:r>
  </w:p>
  <w:p w14:paraId="5C32F6EC" w14:textId="77777777" w:rsidR="00531BD9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21E2B" w14:textId="77777777" w:rsidR="00ED2290" w:rsidRDefault="00ED2290" w:rsidP="00531BD9">
      <w:r>
        <w:separator/>
      </w:r>
    </w:p>
  </w:footnote>
  <w:footnote w:type="continuationSeparator" w:id="0">
    <w:p w14:paraId="3A18644D" w14:textId="77777777" w:rsidR="00ED2290" w:rsidRDefault="00ED2290" w:rsidP="0053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C524A" w14:textId="075B11EE" w:rsidR="003F453C" w:rsidRDefault="003F453C" w:rsidP="003F453C">
    <w:pPr>
      <w:pStyle w:val="Sidhuvud"/>
    </w:pPr>
    <w:r w:rsidRPr="00220EBE">
      <w:rPr>
        <w:noProof/>
      </w:rPr>
      <w:drawing>
        <wp:anchor distT="0" distB="0" distL="114300" distR="114300" simplePos="0" relativeHeight="251661312" behindDoc="0" locked="0" layoutInCell="1" allowOverlap="1" wp14:anchorId="28B9B4DB" wp14:editId="2BBB3661">
          <wp:simplePos x="0" y="0"/>
          <wp:positionH relativeFrom="margin">
            <wp:posOffset>5313045</wp:posOffset>
          </wp:positionH>
          <wp:positionV relativeFrom="margin">
            <wp:posOffset>-990600</wp:posOffset>
          </wp:positionV>
          <wp:extent cx="537845" cy="371475"/>
          <wp:effectExtent l="0" t="0" r="0" b="9525"/>
          <wp:wrapSquare wrapText="bothSides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>
      <w:t>Xxxxxx</w:t>
    </w:r>
    <w:proofErr w:type="spellEnd"/>
    <w:r>
      <w:t xml:space="preserve"> 4H-</w:t>
    </w:r>
    <w:proofErr w:type="gramStart"/>
    <w:r>
      <w:t>klubb styrelsemötesprotokoll</w:t>
    </w:r>
    <w:proofErr w:type="gramEnd"/>
  </w:p>
  <w:p w14:paraId="01D43AD5" w14:textId="30244597" w:rsidR="00531BD9" w:rsidRDefault="003F453C" w:rsidP="003F453C">
    <w:pPr>
      <w:pStyle w:val="Sidhuvud"/>
    </w:pPr>
    <w:r>
      <w:t xml:space="preserve">Skriv eventuellt organisationsnummer här </w:t>
    </w:r>
    <w:r>
      <w:tab/>
    </w:r>
    <w:r>
      <w:tab/>
      <w:t xml:space="preserve"> </w:t>
    </w:r>
  </w:p>
  <w:p w14:paraId="45E1A2B1" w14:textId="77777777" w:rsidR="00531BD9" w:rsidRDefault="00544501" w:rsidP="00531BD9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1D0C6CB" wp14:editId="41670428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399B3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7C2B4BAC" w14:textId="77777777" w:rsidR="00531BD9" w:rsidRDefault="00531BD9" w:rsidP="00531BD9">
    <w:pPr>
      <w:pStyle w:val="Sidhuvud"/>
      <w:jc w:val="right"/>
    </w:pPr>
  </w:p>
  <w:p w14:paraId="2403017E" w14:textId="77777777" w:rsidR="00531BD9" w:rsidRDefault="00531BD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765D0"/>
    <w:multiLevelType w:val="hybridMultilevel"/>
    <w:tmpl w:val="4A16C220"/>
    <w:lvl w:ilvl="0" w:tplc="2A5A2E56">
      <w:start w:val="1"/>
      <w:numFmt w:val="decimal"/>
      <w:lvlText w:val="§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1"/>
  </w:num>
  <w:num w:numId="2" w16cid:durableId="2017681815">
    <w:abstractNumId w:val="0"/>
  </w:num>
  <w:num w:numId="3" w16cid:durableId="136263294">
    <w:abstractNumId w:val="3"/>
  </w:num>
  <w:num w:numId="4" w16cid:durableId="524830267">
    <w:abstractNumId w:val="6"/>
  </w:num>
  <w:num w:numId="5" w16cid:durableId="116217209">
    <w:abstractNumId w:val="4"/>
  </w:num>
  <w:num w:numId="6" w16cid:durableId="800268075">
    <w:abstractNumId w:val="5"/>
  </w:num>
  <w:num w:numId="7" w16cid:durableId="13610094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F82"/>
    <w:rsid w:val="00136A94"/>
    <w:rsid w:val="002E3B45"/>
    <w:rsid w:val="00303A08"/>
    <w:rsid w:val="003374A2"/>
    <w:rsid w:val="003B72AA"/>
    <w:rsid w:val="003E6AAB"/>
    <w:rsid w:val="003F453C"/>
    <w:rsid w:val="00531BD9"/>
    <w:rsid w:val="00544501"/>
    <w:rsid w:val="005A2D29"/>
    <w:rsid w:val="005D7729"/>
    <w:rsid w:val="00706633"/>
    <w:rsid w:val="00841F82"/>
    <w:rsid w:val="00851F57"/>
    <w:rsid w:val="008E7235"/>
    <w:rsid w:val="00973B4A"/>
    <w:rsid w:val="009A59F0"/>
    <w:rsid w:val="00A41211"/>
    <w:rsid w:val="00A826B6"/>
    <w:rsid w:val="00BB02D1"/>
    <w:rsid w:val="00CB78DC"/>
    <w:rsid w:val="00D041AF"/>
    <w:rsid w:val="00D31603"/>
    <w:rsid w:val="00D63A68"/>
    <w:rsid w:val="00D8195B"/>
    <w:rsid w:val="00DE455F"/>
    <w:rsid w:val="00DF1162"/>
    <w:rsid w:val="00ED2290"/>
    <w:rsid w:val="00F1356A"/>
    <w:rsid w:val="00F3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D33A05"/>
  <w15:chartTrackingRefBased/>
  <w15:docId w15:val="{BC18432F-654C-4461-8CBB-3AA2F675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53C"/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eastAsia="Times New Roman" w:hAnsi="Times New Roman"/>
      <w:lang w:eastAsia="sv-SE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2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mall.dotx</Template>
  <TotalTime>9</TotalTime>
  <Pages>1</Pages>
  <Words>102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Antonia Mossberg</cp:lastModifiedBy>
  <cp:revision>2</cp:revision>
  <dcterms:created xsi:type="dcterms:W3CDTF">2024-06-27T12:01:00Z</dcterms:created>
  <dcterms:modified xsi:type="dcterms:W3CDTF">2024-07-03T10:13:00Z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