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36ACA" w14:textId="53A99D43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6A747709" w14:textId="77777777" w:rsidR="00A65049" w:rsidRPr="009A52D0" w:rsidRDefault="00A65049" w:rsidP="00A65049">
      <w:pPr>
        <w:rPr>
          <w:rFonts w:ascii="Arial" w:hAnsi="Arial" w:cs="Arial"/>
          <w:color w:val="auto"/>
          <w:sz w:val="24"/>
          <w:szCs w:val="24"/>
        </w:rPr>
      </w:pPr>
    </w:p>
    <w:p w14:paraId="11078231" w14:textId="77777777" w:rsidR="00A65049" w:rsidRPr="005714A7" w:rsidRDefault="00A65049" w:rsidP="00A65049">
      <w:pPr>
        <w:rPr>
          <w:rFonts w:ascii="Arial" w:hAnsi="Arial" w:cs="Arial"/>
          <w:sz w:val="48"/>
          <w:szCs w:val="44"/>
        </w:rPr>
      </w:pPr>
      <w:r w:rsidRPr="005714A7">
        <w:rPr>
          <w:rFonts w:ascii="Arial" w:hAnsi="Arial" w:cs="Arial"/>
          <w:sz w:val="48"/>
          <w:szCs w:val="44"/>
        </w:rPr>
        <w:t>Ärendelista för klubbårsmöte</w:t>
      </w:r>
    </w:p>
    <w:p w14:paraId="681A572F" w14:textId="77777777" w:rsidR="00A65049" w:rsidRPr="00A65049" w:rsidRDefault="00A65049" w:rsidP="00A65049">
      <w:pPr>
        <w:rPr>
          <w:rFonts w:ascii="Arial" w:hAnsi="Arial" w:cs="Arial"/>
        </w:rPr>
      </w:pPr>
    </w:p>
    <w:p w14:paraId="558F878E" w14:textId="77777777" w:rsidR="00A65049" w:rsidRPr="00A65049" w:rsidRDefault="00A65049" w:rsidP="00A65049">
      <w:pPr>
        <w:rPr>
          <w:rFonts w:ascii="Arial" w:hAnsi="Arial" w:cs="Arial"/>
        </w:rPr>
      </w:pPr>
    </w:p>
    <w:p w14:paraId="469FD7AD" w14:textId="021E04EA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Mötets öppnande</w:t>
      </w:r>
    </w:p>
    <w:p w14:paraId="7E50387C" w14:textId="6AF1503B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Val av ordförande, vice ordförande och sekreterare för mötet </w:t>
      </w:r>
    </w:p>
    <w:p w14:paraId="6693EE72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protokolljusterare tillika rösträknare för årsmötet</w:t>
      </w:r>
    </w:p>
    <w:p w14:paraId="542F7FED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Fastställande av röstlängd </w:t>
      </w:r>
    </w:p>
    <w:p w14:paraId="3D4B923F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Godkännande av kallelsen </w:t>
      </w:r>
    </w:p>
    <w:p w14:paraId="17364AFD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Fastställande av ärendelista </w:t>
      </w:r>
    </w:p>
    <w:p w14:paraId="18E7860F" w14:textId="42AA034F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Styrelsens årsberättelse </w:t>
      </w:r>
      <w:r w:rsidR="000326B5">
        <w:rPr>
          <w:rFonts w:ascii="Arial" w:hAnsi="Arial" w:cs="Arial"/>
          <w:sz w:val="24"/>
          <w:szCs w:val="24"/>
        </w:rPr>
        <w:t>/verksamhetsberättelse</w:t>
      </w:r>
    </w:p>
    <w:p w14:paraId="050E9F21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Revisorernas berättelse </w:t>
      </w:r>
    </w:p>
    <w:p w14:paraId="1CFB78E0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Fastställande av balansräkning </w:t>
      </w:r>
    </w:p>
    <w:p w14:paraId="7658F294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Ansvarsfrihet för styrelsens ledamöter </w:t>
      </w:r>
    </w:p>
    <w:p w14:paraId="4D5F035D" w14:textId="5CCEB0E6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Beslut om arbetsprogram</w:t>
      </w:r>
      <w:r w:rsidR="000326B5">
        <w:rPr>
          <w:rFonts w:ascii="Arial" w:hAnsi="Arial" w:cs="Arial"/>
          <w:sz w:val="24"/>
          <w:szCs w:val="24"/>
        </w:rPr>
        <w:t>/verksamhetsplan</w:t>
      </w:r>
      <w:r w:rsidRPr="00BC116D">
        <w:rPr>
          <w:rFonts w:ascii="Arial" w:hAnsi="Arial" w:cs="Arial"/>
          <w:sz w:val="24"/>
          <w:szCs w:val="24"/>
        </w:rPr>
        <w:t xml:space="preserve"> för klubben </w:t>
      </w:r>
    </w:p>
    <w:p w14:paraId="5110DA54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Antagande av stadgar </w:t>
      </w:r>
    </w:p>
    <w:p w14:paraId="0E94B6AA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Behandling av inkomna motioner och förslag från klubbens medlemmar</w:t>
      </w:r>
    </w:p>
    <w:p w14:paraId="698AFF8A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Behandling av budget </w:t>
      </w:r>
    </w:p>
    <w:p w14:paraId="29D44DB2" w14:textId="0A2C88DB" w:rsidR="00A65049" w:rsidRPr="00BC116D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Beslut om reviderad budget för innevarande år </w:t>
      </w:r>
    </w:p>
    <w:p w14:paraId="50B56654" w14:textId="77777777" w:rsidR="00A65049" w:rsidRPr="00BC116D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Beslut om medlemsavgift för nästkommande år </w:t>
      </w:r>
    </w:p>
    <w:p w14:paraId="5A2374FD" w14:textId="77777777" w:rsidR="00A65049" w:rsidRPr="00BC116D" w:rsidRDefault="00A65049" w:rsidP="00BC116D">
      <w:pPr>
        <w:pStyle w:val="Liststycke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Beslut om budget för nästkommande år</w:t>
      </w:r>
    </w:p>
    <w:p w14:paraId="1D4BEAE6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styrelsefunktionärer enligt §8</w:t>
      </w:r>
    </w:p>
    <w:p w14:paraId="047F3CFE" w14:textId="1F9C3FED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Eventuellt val av klubbledare</w:t>
      </w:r>
      <w:r w:rsidR="000326B5">
        <w:rPr>
          <w:rFonts w:ascii="Arial" w:hAnsi="Arial" w:cs="Arial"/>
          <w:sz w:val="24"/>
          <w:szCs w:val="24"/>
        </w:rPr>
        <w:t xml:space="preserve"> (ledaransvariga)</w:t>
      </w:r>
    </w:p>
    <w:p w14:paraId="2053A209" w14:textId="77777777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revisorer enligt §12</w:t>
      </w:r>
    </w:p>
    <w:p w14:paraId="437BEADE" w14:textId="625D3C6F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Val av ombud till </w:t>
      </w:r>
      <w:r w:rsidR="00456DCE">
        <w:rPr>
          <w:rFonts w:ascii="Arial" w:hAnsi="Arial" w:cs="Arial"/>
          <w:sz w:val="24"/>
          <w:szCs w:val="24"/>
        </w:rPr>
        <w:t>distrikts</w:t>
      </w:r>
      <w:r w:rsidRPr="00BC116D">
        <w:rPr>
          <w:rFonts w:ascii="Arial" w:hAnsi="Arial" w:cs="Arial"/>
          <w:sz w:val="24"/>
          <w:szCs w:val="24"/>
        </w:rPr>
        <w:t>stämma och planeringskonferens</w:t>
      </w:r>
    </w:p>
    <w:p w14:paraId="03EE17F3" w14:textId="3EA7C6EE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 xml:space="preserve">Val av </w:t>
      </w:r>
      <w:r w:rsidR="000326B5">
        <w:rPr>
          <w:rFonts w:ascii="Arial" w:hAnsi="Arial" w:cs="Arial"/>
          <w:sz w:val="24"/>
          <w:szCs w:val="24"/>
        </w:rPr>
        <w:t>länsjuniorledare</w:t>
      </w:r>
    </w:p>
    <w:p w14:paraId="44393AD0" w14:textId="122C110B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Val av valberedning och sammankallande i denna</w:t>
      </w:r>
    </w:p>
    <w:p w14:paraId="67E161F3" w14:textId="178FB74C" w:rsidR="00A65049" w:rsidRPr="00BC116D" w:rsidRDefault="00A65049" w:rsidP="00BC116D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Övriga ärenden</w:t>
      </w:r>
    </w:p>
    <w:p w14:paraId="3E087DBB" w14:textId="2A1FE37A" w:rsidR="00A65049" w:rsidRPr="00BC116D" w:rsidRDefault="00A65049" w:rsidP="00A65049">
      <w:pPr>
        <w:pStyle w:val="Liststycke"/>
        <w:numPr>
          <w:ilvl w:val="0"/>
          <w:numId w:val="8"/>
        </w:numPr>
        <w:spacing w:line="360" w:lineRule="auto"/>
        <w:rPr>
          <w:rFonts w:ascii="Arial" w:hAnsi="Arial" w:cs="Arial"/>
          <w:sz w:val="24"/>
          <w:szCs w:val="24"/>
        </w:rPr>
      </w:pPr>
      <w:r w:rsidRPr="00BC116D">
        <w:rPr>
          <w:rFonts w:ascii="Arial" w:hAnsi="Arial" w:cs="Arial"/>
          <w:sz w:val="24"/>
          <w:szCs w:val="24"/>
        </w:rPr>
        <w:t>Mötet avsluta</w:t>
      </w:r>
      <w:r w:rsidR="007A45C7">
        <w:rPr>
          <w:rFonts w:ascii="Arial" w:hAnsi="Arial" w:cs="Arial"/>
          <w:sz w:val="24"/>
          <w:szCs w:val="24"/>
        </w:rPr>
        <w:t>s</w:t>
      </w:r>
    </w:p>
    <w:p w14:paraId="1B6BB9FE" w14:textId="77777777" w:rsidR="00531BD9" w:rsidRPr="005A2D29" w:rsidRDefault="00531BD9" w:rsidP="005A2D29"/>
    <w:sectPr w:rsidR="00531BD9" w:rsidRPr="005A2D29" w:rsidSect="003374A2">
      <w:headerReference w:type="default" r:id="rId10"/>
      <w:footerReference w:type="default" r:id="rId11"/>
      <w:pgSz w:w="11900" w:h="16840"/>
      <w:pgMar w:top="1985" w:right="1269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7B15E" w14:textId="77777777" w:rsidR="009F22D2" w:rsidRDefault="009F22D2" w:rsidP="00531BD9">
      <w:r>
        <w:separator/>
      </w:r>
    </w:p>
  </w:endnote>
  <w:endnote w:type="continuationSeparator" w:id="0">
    <w:p w14:paraId="6178E91E" w14:textId="77777777" w:rsidR="009F22D2" w:rsidRDefault="009F22D2" w:rsidP="0053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AB685" w14:textId="77777777" w:rsidR="00544501" w:rsidRDefault="00544501">
    <w:pPr>
      <w:pStyle w:val="Sidfot"/>
      <w:rPr>
        <w:rFonts w:ascii="Arial" w:hAnsi="Arial" w:cs="Arial"/>
        <w:color w:val="00693F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C69DF4F" wp14:editId="54A87E90">
              <wp:simplePos x="0" y="0"/>
              <wp:positionH relativeFrom="column">
                <wp:posOffset>0</wp:posOffset>
              </wp:positionH>
              <wp:positionV relativeFrom="paragraph">
                <wp:posOffset>12700</wp:posOffset>
              </wp:positionV>
              <wp:extent cx="5966653" cy="0"/>
              <wp:effectExtent l="0" t="12700" r="2540" b="0"/>
              <wp:wrapNone/>
              <wp:docPr id="1557367779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873D6D" id="Rak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pt" to="469.8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7BA8E16E" w14:textId="77777777" w:rsidR="00531BD9" w:rsidRPr="00544501" w:rsidRDefault="00531BD9">
    <w:pPr>
      <w:pStyle w:val="Sidfot"/>
      <w:rPr>
        <w:rFonts w:ascii="Arial" w:hAnsi="Arial" w:cs="Arial"/>
        <w:color w:val="00693F"/>
        <w:sz w:val="16"/>
        <w:szCs w:val="16"/>
      </w:rPr>
    </w:pPr>
    <w:r w:rsidRPr="00544501">
      <w:rPr>
        <w:rFonts w:ascii="Arial" w:hAnsi="Arial" w:cs="Arial"/>
        <w:color w:val="00693F"/>
        <w:sz w:val="16"/>
        <w:szCs w:val="16"/>
      </w:rPr>
      <w:t>huvud | hjärta | hand | hälsa</w:t>
    </w:r>
  </w:p>
  <w:p w14:paraId="18DD465A" w14:textId="77777777" w:rsidR="00531BD9" w:rsidRDefault="00531BD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C151A9" w14:textId="77777777" w:rsidR="009F22D2" w:rsidRDefault="009F22D2" w:rsidP="00531BD9">
      <w:r>
        <w:separator/>
      </w:r>
    </w:p>
  </w:footnote>
  <w:footnote w:type="continuationSeparator" w:id="0">
    <w:p w14:paraId="2696F439" w14:textId="77777777" w:rsidR="009F22D2" w:rsidRDefault="009F22D2" w:rsidP="0053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D8BE8" w14:textId="77777777" w:rsidR="00531BD9" w:rsidRDefault="00F1356A" w:rsidP="00531BD9">
    <w:pPr>
      <w:pStyle w:val="Sidhuvud"/>
      <w:jc w:val="right"/>
    </w:pPr>
    <w:r w:rsidRPr="00220EBE">
      <w:rPr>
        <w:noProof/>
      </w:rPr>
      <w:drawing>
        <wp:inline distT="0" distB="0" distL="0" distR="0" wp14:anchorId="6F83B725" wp14:editId="2B1600F3">
          <wp:extent cx="537845" cy="371475"/>
          <wp:effectExtent l="0" t="0" r="0" b="0"/>
          <wp:docPr id="2075436083" name="Bildobjekt 2075436083" descr="En bild som visar Grafik, grafisk design, symbol, Teckensnitt&#10;&#10;Automatiskt genererad beskrivni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En bild som visar Grafik, grafisk design, symbol, Teckensnitt&#10;&#10;Automatiskt genererad beskrivni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84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D2A9B" w14:textId="77777777" w:rsidR="00531BD9" w:rsidRDefault="00544501" w:rsidP="00531BD9">
    <w:pPr>
      <w:pStyle w:val="Sidhuvud"/>
      <w:jc w:val="righ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062F4385" wp14:editId="5E3E059A">
              <wp:simplePos x="0" y="0"/>
              <wp:positionH relativeFrom="column">
                <wp:posOffset>-44073</wp:posOffset>
              </wp:positionH>
              <wp:positionV relativeFrom="paragraph">
                <wp:posOffset>198952</wp:posOffset>
              </wp:positionV>
              <wp:extent cx="5966653" cy="0"/>
              <wp:effectExtent l="0" t="12700" r="2540" b="0"/>
              <wp:wrapNone/>
              <wp:docPr id="2016651002" name="R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966653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00693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C2C3C8" id="Rak 2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.45pt,15.65pt" to="466.3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" strokecolor="#00693f" strokeweight="2.25pt">
              <v:stroke joinstyle="miter"/>
              <o:lock v:ext="edit" shapetype="f"/>
            </v:line>
          </w:pict>
        </mc:Fallback>
      </mc:AlternateContent>
    </w:r>
  </w:p>
  <w:p w14:paraId="330868BB" w14:textId="77777777" w:rsidR="00531BD9" w:rsidRDefault="00531BD9" w:rsidP="00531BD9">
    <w:pPr>
      <w:pStyle w:val="Sidhuvud"/>
      <w:jc w:val="right"/>
    </w:pPr>
  </w:p>
  <w:p w14:paraId="64A6A17A" w14:textId="77777777" w:rsidR="00531BD9" w:rsidRDefault="00531BD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239"/>
    <w:multiLevelType w:val="hybridMultilevel"/>
    <w:tmpl w:val="F65A776A"/>
    <w:lvl w:ilvl="0" w:tplc="2000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8101D6"/>
    <w:multiLevelType w:val="hybridMultilevel"/>
    <w:tmpl w:val="50D2E13A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EC2DA3"/>
    <w:multiLevelType w:val="hybridMultilevel"/>
    <w:tmpl w:val="D6A65C7C"/>
    <w:lvl w:ilvl="0" w:tplc="72E42D8C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B3D9A"/>
    <w:multiLevelType w:val="hybridMultilevel"/>
    <w:tmpl w:val="DB969FA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9D566F"/>
    <w:multiLevelType w:val="hybridMultilevel"/>
    <w:tmpl w:val="2ED62BA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42A8C"/>
    <w:multiLevelType w:val="hybridMultilevel"/>
    <w:tmpl w:val="7520ADF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BB4008"/>
    <w:multiLevelType w:val="hybridMultilevel"/>
    <w:tmpl w:val="9FB8DB92"/>
    <w:lvl w:ilvl="0" w:tplc="D6923B4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1C7635F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03634F"/>
    <w:multiLevelType w:val="hybridMultilevel"/>
    <w:tmpl w:val="2ACE68A0"/>
    <w:lvl w:ilvl="0" w:tplc="2000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949485F"/>
    <w:multiLevelType w:val="hybridMultilevel"/>
    <w:tmpl w:val="7520ADF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012280">
    <w:abstractNumId w:val="3"/>
  </w:num>
  <w:num w:numId="2" w16cid:durableId="2017681815">
    <w:abstractNumId w:val="2"/>
  </w:num>
  <w:num w:numId="3" w16cid:durableId="136263294">
    <w:abstractNumId w:val="4"/>
  </w:num>
  <w:num w:numId="4" w16cid:durableId="524830267">
    <w:abstractNumId w:val="8"/>
  </w:num>
  <w:num w:numId="5" w16cid:durableId="116217209">
    <w:abstractNumId w:val="5"/>
  </w:num>
  <w:num w:numId="6" w16cid:durableId="800268075">
    <w:abstractNumId w:val="7"/>
  </w:num>
  <w:num w:numId="7" w16cid:durableId="1721785030">
    <w:abstractNumId w:val="6"/>
  </w:num>
  <w:num w:numId="8" w16cid:durableId="853147878">
    <w:abstractNumId w:val="1"/>
  </w:num>
  <w:num w:numId="9" w16cid:durableId="549923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D59"/>
    <w:rsid w:val="000326B5"/>
    <w:rsid w:val="00136A94"/>
    <w:rsid w:val="002E3B45"/>
    <w:rsid w:val="002F0ED0"/>
    <w:rsid w:val="00303A08"/>
    <w:rsid w:val="003374A2"/>
    <w:rsid w:val="003E6AAB"/>
    <w:rsid w:val="00456DCE"/>
    <w:rsid w:val="00531BD9"/>
    <w:rsid w:val="00544501"/>
    <w:rsid w:val="005714A7"/>
    <w:rsid w:val="005A2D29"/>
    <w:rsid w:val="005A30F8"/>
    <w:rsid w:val="005D3955"/>
    <w:rsid w:val="005D7729"/>
    <w:rsid w:val="0062473C"/>
    <w:rsid w:val="0066215E"/>
    <w:rsid w:val="00674CBF"/>
    <w:rsid w:val="00706633"/>
    <w:rsid w:val="00737BC2"/>
    <w:rsid w:val="007A45C7"/>
    <w:rsid w:val="00832D59"/>
    <w:rsid w:val="00851F57"/>
    <w:rsid w:val="008E7235"/>
    <w:rsid w:val="00973B4A"/>
    <w:rsid w:val="009C6609"/>
    <w:rsid w:val="009F22D2"/>
    <w:rsid w:val="00A41211"/>
    <w:rsid w:val="00A44726"/>
    <w:rsid w:val="00A65049"/>
    <w:rsid w:val="00A826B6"/>
    <w:rsid w:val="00AE493B"/>
    <w:rsid w:val="00BB02D1"/>
    <w:rsid w:val="00BC116D"/>
    <w:rsid w:val="00D041AF"/>
    <w:rsid w:val="00D31603"/>
    <w:rsid w:val="00D63A68"/>
    <w:rsid w:val="00D8195B"/>
    <w:rsid w:val="00DF1162"/>
    <w:rsid w:val="00F1356A"/>
    <w:rsid w:val="00FD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5F586"/>
  <w15:chartTrackingRefBased/>
  <w15:docId w15:val="{3DA7F052-7120-451D-B1E7-1DB9A8F0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049"/>
    <w:pPr>
      <w:shd w:val="clear" w:color="auto" w:fill="FFFFFF"/>
    </w:pPr>
    <w:rPr>
      <w:rFonts w:ascii="Verdana" w:eastAsia="Times New Roman" w:hAnsi="Verdana" w:cs="Tahoma"/>
      <w:color w:val="2A2A2A"/>
      <w:sz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A65049"/>
    <w:pPr>
      <w:outlineLvl w:val="0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31BD9"/>
  </w:style>
  <w:style w:type="paragraph" w:styleId="Sidfot">
    <w:name w:val="footer"/>
    <w:basedOn w:val="Normal"/>
    <w:link w:val="SidfotChar"/>
    <w:uiPriority w:val="99"/>
    <w:unhideWhenUsed/>
    <w:rsid w:val="00531BD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31BD9"/>
  </w:style>
  <w:style w:type="paragraph" w:styleId="Normalwebb">
    <w:name w:val="Normal (Web)"/>
    <w:basedOn w:val="Normal"/>
    <w:uiPriority w:val="99"/>
    <w:unhideWhenUsed/>
    <w:rsid w:val="00531BD9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aragraph">
    <w:name w:val="paragraph"/>
    <w:basedOn w:val="Normal"/>
    <w:rsid w:val="00A826B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ormaltextrun">
    <w:name w:val="normaltextrun"/>
    <w:basedOn w:val="Standardstycketeckensnitt"/>
    <w:rsid w:val="00A826B6"/>
  </w:style>
  <w:style w:type="character" w:customStyle="1" w:styleId="eop">
    <w:name w:val="eop"/>
    <w:basedOn w:val="Standardstycketeckensnitt"/>
    <w:rsid w:val="00A826B6"/>
  </w:style>
  <w:style w:type="character" w:customStyle="1" w:styleId="scxw211180248">
    <w:name w:val="scxw211180248"/>
    <w:basedOn w:val="Standardstycketeckensnitt"/>
    <w:rsid w:val="00A826B6"/>
  </w:style>
  <w:style w:type="paragraph" w:styleId="Liststycke">
    <w:name w:val="List Paragraph"/>
    <w:basedOn w:val="Normal"/>
    <w:uiPriority w:val="34"/>
    <w:qFormat/>
    <w:rsid w:val="00D3160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styleId="Stark">
    <w:name w:val="Strong"/>
    <w:basedOn w:val="Standardstycketeckensnitt"/>
    <w:uiPriority w:val="22"/>
    <w:qFormat/>
    <w:rsid w:val="005A2D29"/>
    <w:rPr>
      <w:b/>
      <w:bCs/>
    </w:rPr>
  </w:style>
  <w:style w:type="character" w:customStyle="1" w:styleId="Rubrik1Char">
    <w:name w:val="Rubrik 1 Char"/>
    <w:basedOn w:val="Standardstycketeckensnitt"/>
    <w:link w:val="Rubrik1"/>
    <w:uiPriority w:val="9"/>
    <w:rsid w:val="00A65049"/>
    <w:rPr>
      <w:rFonts w:ascii="Verdana" w:eastAsia="Times New Roman" w:hAnsi="Verdana" w:cs="Tahoma"/>
      <w:b/>
      <w:color w:val="2A2A2A"/>
      <w:sz w:val="22"/>
      <w:shd w:val="clear" w:color="auto" w:fill="FFFFFF"/>
    </w:rPr>
  </w:style>
  <w:style w:type="paragraph" w:styleId="Rubrik">
    <w:name w:val="Title"/>
    <w:basedOn w:val="Rubrik1"/>
    <w:next w:val="Normal"/>
    <w:link w:val="RubrikChar"/>
    <w:uiPriority w:val="10"/>
    <w:qFormat/>
    <w:rsid w:val="00A65049"/>
    <w:rPr>
      <w:sz w:val="40"/>
      <w:szCs w:val="36"/>
    </w:rPr>
  </w:style>
  <w:style w:type="character" w:customStyle="1" w:styleId="RubrikChar">
    <w:name w:val="Rubrik Char"/>
    <w:basedOn w:val="Standardstycketeckensnitt"/>
    <w:link w:val="Rubrik"/>
    <w:uiPriority w:val="10"/>
    <w:rsid w:val="00A65049"/>
    <w:rPr>
      <w:rFonts w:ascii="Verdana" w:eastAsia="Times New Roman" w:hAnsi="Verdana" w:cs="Tahoma"/>
      <w:b/>
      <w:color w:val="2A2A2A"/>
      <w:sz w:val="40"/>
      <w:szCs w:val="3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2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2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5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2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5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2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onia%20Mossberg\Downloads\Dokument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2990140C23F4A9A6713043D3774A7" ma:contentTypeVersion="18" ma:contentTypeDescription="Skapa ett nytt dokument." ma:contentTypeScope="" ma:versionID="6dea09ede264fad99feab283a390ee7e">
  <xsd:schema xmlns:xsd="http://www.w3.org/2001/XMLSchema" xmlns:xs="http://www.w3.org/2001/XMLSchema" xmlns:p="http://schemas.microsoft.com/office/2006/metadata/properties" xmlns:ns2="44cab625-0b34-4463-b478-b52cf565917c" xmlns:ns3="514dbce2-453a-4c8c-8ff2-bb618c8a6136" targetNamespace="http://schemas.microsoft.com/office/2006/metadata/properties" ma:root="true" ma:fieldsID="87d4dd6aee26b4b945bc9e3ad064c4f8" ns2:_="" ns3:_="">
    <xsd:import namespace="44cab625-0b34-4463-b478-b52cf565917c"/>
    <xsd:import namespace="514dbce2-453a-4c8c-8ff2-bb618c8a61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ab625-0b34-4463-b478-b52cf56591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19ae6a7a-18dc-43ea-be96-5296af7059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dbce2-453a-4c8c-8ff2-bb618c8a613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f52839d-d75b-4f68-8d12-6107a3050533}" ma:internalName="TaxCatchAll" ma:showField="CatchAllData" ma:web="514dbce2-453a-4c8c-8ff2-bb618c8a61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cab625-0b34-4463-b478-b52cf565917c">
      <Terms xmlns="http://schemas.microsoft.com/office/infopath/2007/PartnerControls"/>
    </lcf76f155ced4ddcb4097134ff3c332f>
    <TaxCatchAll xmlns="514dbce2-453a-4c8c-8ff2-bb618c8a613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F42D73-AAC0-4C52-8B6B-E64999B64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cab625-0b34-4463-b478-b52cf565917c"/>
    <ds:schemaRef ds:uri="514dbce2-453a-4c8c-8ff2-bb618c8a61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B06F08-F4A2-4FEC-9595-D9B9B6BB3C00}">
  <ds:schemaRefs>
    <ds:schemaRef ds:uri="http://schemas.microsoft.com/office/2006/metadata/properties"/>
    <ds:schemaRef ds:uri="http://schemas.microsoft.com/office/infopath/2007/PartnerControls"/>
    <ds:schemaRef ds:uri="44cab625-0b34-4463-b478-b52cf565917c"/>
    <ds:schemaRef ds:uri="514dbce2-453a-4c8c-8ff2-bb618c8a6136"/>
  </ds:schemaRefs>
</ds:datastoreItem>
</file>

<file path=customXml/itemProps3.xml><?xml version="1.0" encoding="utf-8"?>
<ds:datastoreItem xmlns:ds="http://schemas.openxmlformats.org/officeDocument/2006/customXml" ds:itemID="{E5A5B5F1-8D9F-43D7-B7BF-1FE163B70F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mall</Template>
  <TotalTime>12</TotalTime>
  <Pages>1</Pages>
  <Words>153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Mossberg</dc:creator>
  <cp:keywords/>
  <dc:description/>
  <cp:lastModifiedBy>Hågelby 4H</cp:lastModifiedBy>
  <cp:revision>7</cp:revision>
  <dcterms:created xsi:type="dcterms:W3CDTF">2024-12-03T14:39:00Z</dcterms:created>
  <dcterms:modified xsi:type="dcterms:W3CDTF">2026-01-22T12:44:00Z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0x010100D7B2990140C23F4A9A6713043D3774A7</vt:lpwstr>
  </property>
  <property fmtid="{D5CDD505-2E9C-101B-9397-08002B2CF9AE}" pid="3" name="MediaServiceImageTags">
    <vt:lpwstr/>
  </property>
</Properties>
</file>