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E7980" w14:textId="5E700EFC" w:rsidR="004D5A84" w:rsidRPr="004D5A84" w:rsidRDefault="000C677C" w:rsidP="00493006">
      <w:pPr>
        <w:pStyle w:val="Rubrik1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Årsmötesprotokoll för________________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4H-klubb</w:t>
      </w:r>
    </w:p>
    <w:p w14:paraId="5BA86149" w14:textId="04A15B2B" w:rsidR="000C677C" w:rsidRPr="004D5A84" w:rsidRDefault="000C677C" w:rsidP="004D5A84">
      <w:pPr>
        <w:pStyle w:val="Rubrik1"/>
        <w:spacing w:before="0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Organisationsnummer:_______________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</w:p>
    <w:p w14:paraId="0E6515F8" w14:textId="3611EF61" w:rsidR="00045F9A" w:rsidRPr="00045F9A" w:rsidRDefault="000C677C" w:rsidP="00045F9A">
      <w:pPr>
        <w:spacing w:after="0" w:line="360" w:lineRule="auto"/>
        <w:rPr>
          <w:rFonts w:ascii="Arial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Datum:______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Tid:______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Plats:________</w:t>
      </w:r>
      <w:r w:rsidR="005042EB"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</w:p>
    <w:p w14:paraId="3C5AE2B9" w14:textId="4EEA59EC" w:rsidR="00045F9A" w:rsidRDefault="00045F9A" w:rsidP="000C677C">
      <w:pPr>
        <w:rPr>
          <w:rFonts w:ascii="Arial" w:hAnsi="Arial" w:cs="Arial"/>
        </w:rPr>
      </w:pPr>
      <w:r>
        <w:rPr>
          <w:rFonts w:ascii="Arial" w:hAnsi="Arial" w:cs="Arial"/>
        </w:rPr>
        <w:t>Närvarande</w:t>
      </w:r>
      <w:r w:rsidR="009A487B">
        <w:rPr>
          <w:rFonts w:ascii="Arial" w:hAnsi="Arial" w:cs="Arial"/>
        </w:rPr>
        <w:t>:</w:t>
      </w:r>
    </w:p>
    <w:p w14:paraId="304EDD35" w14:textId="77777777" w:rsidR="00045F9A" w:rsidRPr="00045F9A" w:rsidRDefault="00045F9A" w:rsidP="000C677C">
      <w:pPr>
        <w:rPr>
          <w:rFonts w:ascii="Arial" w:hAnsi="Arial" w:cs="Arial"/>
        </w:rPr>
      </w:pPr>
    </w:p>
    <w:p w14:paraId="721D8A9C" w14:textId="46E20F1E" w:rsidR="009252B7" w:rsidRPr="00233F02" w:rsidRDefault="009252B7" w:rsidP="00EB4A32">
      <w:pPr>
        <w:spacing w:after="0"/>
        <w:rPr>
          <w:rFonts w:ascii="Arial" w:hAnsi="Arial" w:cs="Arial"/>
          <w:b/>
          <w:bCs/>
        </w:rPr>
      </w:pPr>
      <w:r w:rsidRPr="00233F02">
        <w:rPr>
          <w:rFonts w:ascii="Arial" w:hAnsi="Arial" w:cs="Arial"/>
          <w:b/>
          <w:bCs/>
        </w:rPr>
        <w:t>Ärendelista klubbårsmöte</w:t>
      </w:r>
    </w:p>
    <w:p w14:paraId="1C903A90" w14:textId="0DBC2AF5" w:rsidR="00671980" w:rsidRDefault="00671980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öppnas</w:t>
      </w:r>
    </w:p>
    <w:p w14:paraId="3B5DCA60" w14:textId="77777777" w:rsidR="00671980" w:rsidRPr="00671980" w:rsidRDefault="00671980" w:rsidP="00671980">
      <w:pPr>
        <w:spacing w:after="0" w:line="240" w:lineRule="auto"/>
        <w:ind w:left="-76"/>
        <w:rPr>
          <w:rFonts w:ascii="Arial" w:hAnsi="Arial" w:cs="Arial"/>
          <w:b/>
          <w:bCs/>
        </w:rPr>
      </w:pPr>
    </w:p>
    <w:p w14:paraId="17527DEF" w14:textId="64235AC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ordförande, vice ordförande och sekreterare för mötet </w:t>
      </w:r>
    </w:p>
    <w:p w14:paraId="52B6007B" w14:textId="77777777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</w:p>
    <w:p w14:paraId="2D6C2E3E" w14:textId="5CDDD17B" w:rsidR="00A8134F" w:rsidRPr="00EB4A32" w:rsidRDefault="005042EB" w:rsidP="00EB4A3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Ordförande:</w:t>
      </w:r>
      <w:r w:rsidR="00EB4A32">
        <w:rPr>
          <w:rFonts w:ascii="Arial" w:hAnsi="Arial" w:cs="Arial"/>
        </w:rPr>
        <w:tab/>
      </w:r>
      <w:r w:rsidR="00EB4A32">
        <w:rPr>
          <w:rFonts w:ascii="Arial" w:hAnsi="Arial" w:cs="Arial"/>
        </w:rPr>
        <w:tab/>
      </w:r>
      <w:r w:rsidR="00EB4A32" w:rsidRPr="00F96BD6">
        <w:rPr>
          <w:rFonts w:ascii="Arial" w:hAnsi="Arial" w:cs="Arial"/>
        </w:rPr>
        <w:t>Vice ordförande:</w:t>
      </w:r>
    </w:p>
    <w:p w14:paraId="75568BB6" w14:textId="5ABABE62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Sekreterare:</w:t>
      </w:r>
    </w:p>
    <w:p w14:paraId="6A537173" w14:textId="77777777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2B3D538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protokolljusterare tillika rösträknare för årsmötet</w:t>
      </w:r>
    </w:p>
    <w:p w14:paraId="6ABA9B57" w14:textId="75776814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  <w:r w:rsidR="005042EB" w:rsidRPr="00F96BD6">
        <w:rPr>
          <w:rFonts w:ascii="Arial" w:hAnsi="Arial" w:cs="Arial"/>
        </w:rPr>
        <w:t xml:space="preserve"> </w:t>
      </w:r>
    </w:p>
    <w:p w14:paraId="581818FB" w14:textId="77777777" w:rsidR="00BC67DD" w:rsidRPr="00F96BD6" w:rsidRDefault="00BC67DD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E63A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röstlängd </w:t>
      </w:r>
    </w:p>
    <w:p w14:paraId="024C6407" w14:textId="2EF55B4A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  <w:r w:rsidR="0034682C" w:rsidRPr="00F96BD6">
        <w:rPr>
          <w:rFonts w:ascii="Arial" w:hAnsi="Arial" w:cs="Arial"/>
        </w:rPr>
        <w:t>alla medlemmar som deltar på årsmötet kommer att få rösta.</w:t>
      </w:r>
    </w:p>
    <w:p w14:paraId="6976F1AC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7A61957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Godkännande av kallelsen </w:t>
      </w:r>
    </w:p>
    <w:p w14:paraId="4A26EC4F" w14:textId="682350F4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  <w:color w:val="000000"/>
        </w:rPr>
        <w:t xml:space="preserve">Mötet </w:t>
      </w:r>
      <w:r w:rsidR="000C677C" w:rsidRPr="00F96BD6">
        <w:rPr>
          <w:rFonts w:ascii="Arial" w:hAnsi="Arial" w:cs="Arial"/>
          <w:color w:val="000000"/>
        </w:rPr>
        <w:t>beslutade att kallelsen har skickats ut i god tid och nått fram till våra medlemmar på ett bra sätt</w:t>
      </w:r>
      <w:r w:rsidR="000C677C" w:rsidRPr="00F96BD6">
        <w:rPr>
          <w:rFonts w:ascii="Arial" w:hAnsi="Arial" w:cs="Arial"/>
        </w:rPr>
        <w:t>.</w:t>
      </w:r>
    </w:p>
    <w:p w14:paraId="253C6C45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52446B0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ärendelista </w:t>
      </w:r>
    </w:p>
    <w:p w14:paraId="25CB3E65" w14:textId="3CA5DFF6" w:rsidR="000C677C" w:rsidRPr="006C1066" w:rsidRDefault="00F96BD6" w:rsidP="006C1066">
      <w:pPr>
        <w:ind w:firstLine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F4617F" w:rsidRPr="00F96BD6">
        <w:rPr>
          <w:rFonts w:ascii="Arial" w:hAnsi="Arial" w:cs="Arial"/>
        </w:rPr>
        <w:t xml:space="preserve"> beslutade att fastställa ärendelistan utan några förändringar. </w:t>
      </w:r>
    </w:p>
    <w:p w14:paraId="0125616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Styrelsens årsberättelse </w:t>
      </w:r>
    </w:p>
    <w:p w14:paraId="1216E63E" w14:textId="6D88950A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 xml:space="preserve">Styrelsen visade upp sin </w:t>
      </w:r>
      <w:r w:rsidR="00A52724">
        <w:rPr>
          <w:rFonts w:ascii="Arial" w:hAnsi="Arial" w:cs="Arial"/>
        </w:rPr>
        <w:t>års</w:t>
      </w:r>
      <w:r w:rsidRPr="00F96BD6">
        <w:rPr>
          <w:rFonts w:ascii="Arial" w:hAnsi="Arial" w:cs="Arial"/>
        </w:rPr>
        <w:t>berättelse och vi beslutade att godkänna den.</w:t>
      </w:r>
    </w:p>
    <w:p w14:paraId="071C8A28" w14:textId="77777777" w:rsidR="00F96BD6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8B9DF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Revisorernas berättelse </w:t>
      </w:r>
    </w:p>
    <w:p w14:paraId="6E389A22" w14:textId="542F46AA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Revisionsberättelsen lästes upp och vi beslutade att lägga den till handlingarna.</w:t>
      </w:r>
    </w:p>
    <w:p w14:paraId="654178D1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0C7DFAC9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balansräkning </w:t>
      </w:r>
    </w:p>
    <w:p w14:paraId="580AA698" w14:textId="77777777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Styrelsen presenterade hur ekonomin har gått under det gånga året och vi beslutade att lägga ekonomin till handlingarna.</w:t>
      </w:r>
    </w:p>
    <w:p w14:paraId="69C76325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2BA5EA3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Ansvarsfrihet för styrelsens ledamöter </w:t>
      </w:r>
    </w:p>
    <w:p w14:paraId="17160C88" w14:textId="09CCBE1F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Medlemmarna anser att styrelsen har gjort rätt för sig och beslutar att ge dem ansvarsfrihet</w:t>
      </w:r>
      <w:r w:rsidR="00F96BD6" w:rsidRPr="00F96BD6">
        <w:rPr>
          <w:rFonts w:ascii="Arial" w:hAnsi="Arial" w:cs="Arial"/>
          <w:sz w:val="22"/>
          <w:szCs w:val="22"/>
          <w:lang w:val="sv-SE"/>
        </w:rPr>
        <w:t xml:space="preserve"> för det gånga verksamhetsåret</w:t>
      </w:r>
      <w:r w:rsidRPr="00F96BD6">
        <w:rPr>
          <w:rFonts w:ascii="Arial" w:hAnsi="Arial" w:cs="Arial"/>
          <w:sz w:val="22"/>
          <w:szCs w:val="22"/>
          <w:lang w:val="sv-SE"/>
        </w:rPr>
        <w:t xml:space="preserve">. </w:t>
      </w:r>
    </w:p>
    <w:p w14:paraId="660A27F6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3EB6FC2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arbetsprogram för klubben </w:t>
      </w:r>
    </w:p>
    <w:p w14:paraId="3A2B41B7" w14:textId="77777777" w:rsidR="000C677C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Styrelsen visade upp sitt utkast på arbetsprogram/verksamhetsplan för klubben och vi beslutade att godkänna det. </w:t>
      </w:r>
    </w:p>
    <w:p w14:paraId="46DB70CD" w14:textId="77777777" w:rsidR="004105AB" w:rsidRPr="00100EB3" w:rsidRDefault="004105AB" w:rsidP="00233F02">
      <w:pPr>
        <w:spacing w:after="0" w:line="240" w:lineRule="auto"/>
        <w:ind w:left="284"/>
        <w:rPr>
          <w:rFonts w:ascii="Arial" w:hAnsi="Arial" w:cs="Arial"/>
        </w:rPr>
      </w:pPr>
    </w:p>
    <w:p w14:paraId="2884D3F6" w14:textId="289713B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Antagande av stadgar </w:t>
      </w:r>
    </w:p>
    <w:p w14:paraId="244EF75A" w14:textId="4ACB5684" w:rsidR="004105AB" w:rsidRDefault="006932AA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6932AA">
        <w:rPr>
          <w:rFonts w:ascii="Arial" w:hAnsi="Arial" w:cs="Arial"/>
          <w:sz w:val="22"/>
          <w:szCs w:val="22"/>
          <w:lang w:val="sv-SE"/>
        </w:rPr>
        <w:t>Vi gick igenom 4H:s senast uppdaterade stadgar och beslutade att anta stadgarna</w:t>
      </w:r>
      <w:r>
        <w:rPr>
          <w:rFonts w:ascii="Arial" w:hAnsi="Arial" w:cs="Arial"/>
          <w:sz w:val="22"/>
          <w:szCs w:val="22"/>
          <w:lang w:val="sv-SE"/>
        </w:rPr>
        <w:t>.</w:t>
      </w:r>
    </w:p>
    <w:p w14:paraId="3B167424" w14:textId="77777777" w:rsidR="00EB4A32" w:rsidRPr="00F96BD6" w:rsidRDefault="00EB4A32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A19BB88" w14:textId="5BDAE533" w:rsidR="00CA2371" w:rsidRDefault="000C677C" w:rsidP="00BC0693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Behandling av inkomna motioner och förslag från klubbens medlemmar</w:t>
      </w:r>
    </w:p>
    <w:p w14:paraId="0AD58436" w14:textId="77777777" w:rsidR="00493006" w:rsidRPr="00493006" w:rsidRDefault="00493006" w:rsidP="00493006">
      <w:pPr>
        <w:spacing w:after="0" w:line="240" w:lineRule="auto"/>
        <w:rPr>
          <w:rFonts w:ascii="Arial" w:hAnsi="Arial" w:cs="Arial"/>
        </w:rPr>
      </w:pPr>
    </w:p>
    <w:p w14:paraId="20BB6C0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Behandling av budget </w:t>
      </w:r>
    </w:p>
    <w:p w14:paraId="512B0C1A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reviderad budget för innevarande år </w:t>
      </w:r>
    </w:p>
    <w:p w14:paraId="7B7C1297" w14:textId="433F0751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revidera årets budget enligt styrelsens förslag. </w:t>
      </w:r>
    </w:p>
    <w:p w14:paraId="61E22031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medlemsavgift för nästkommande år </w:t>
      </w:r>
    </w:p>
    <w:p w14:paraId="3AF9E306" w14:textId="77777777" w:rsidR="000C677C" w:rsidRPr="00671980" w:rsidRDefault="000C677C" w:rsidP="006C1066">
      <w:pPr>
        <w:pStyle w:val="FrameContents"/>
        <w:ind w:firstLine="284"/>
        <w:rPr>
          <w:rFonts w:ascii="Arial" w:hAnsi="Arial" w:cs="Arial"/>
          <w:i/>
          <w:iCs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Utöver klubbens del tillkommer avgift för riks och län. </w:t>
      </w:r>
    </w:p>
    <w:p w14:paraId="1F873440" w14:textId="6D3DC6D9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</w:t>
      </w:r>
      <w:r w:rsidR="000C677C" w:rsidRPr="000A23D3">
        <w:rPr>
          <w:rFonts w:ascii="Arial" w:hAnsi="Arial" w:cs="Arial"/>
          <w:b/>
          <w:bCs/>
          <w:sz w:val="22"/>
          <w:szCs w:val="22"/>
          <w:u w:val="single"/>
          <w:lang w:val="sv-SE"/>
        </w:rPr>
        <w:t>klubbens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del av medlemsavgiften ska vara som följer: </w:t>
      </w:r>
    </w:p>
    <w:p w14:paraId="20EC3147" w14:textId="751CB807" w:rsidR="000C677C" w:rsidRPr="00F96BD6" w:rsidRDefault="000A23D3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Klubbens del av </w:t>
      </w:r>
      <w:r w:rsidR="00E67C72">
        <w:rPr>
          <w:rFonts w:ascii="Arial" w:hAnsi="Arial" w:cs="Arial"/>
          <w:sz w:val="22"/>
          <w:szCs w:val="22"/>
          <w:lang w:val="sv-SE"/>
        </w:rPr>
        <w:t>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till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25 år ska vara:</w:t>
      </w:r>
    </w:p>
    <w:p w14:paraId="202B22D9" w14:textId="5E0055CA" w:rsidR="000C677C" w:rsidRPr="00F96BD6" w:rsidRDefault="00E67C72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Klubbens del av 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från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</w:t>
      </w:r>
      <w:r w:rsidR="00B600F7">
        <w:rPr>
          <w:rFonts w:ascii="Arial" w:hAnsi="Arial" w:cs="Arial"/>
          <w:sz w:val="22"/>
          <w:szCs w:val="22"/>
          <w:lang w:val="sv-SE"/>
        </w:rPr>
        <w:t>6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år ska vara: </w:t>
      </w:r>
    </w:p>
    <w:p w14:paraId="31E49F32" w14:textId="77777777" w:rsidR="000C677C" w:rsidRPr="00F96BD6" w:rsidRDefault="000C677C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Medlemsavgiften för gästmedlemmar ska vara:     </w:t>
      </w:r>
    </w:p>
    <w:p w14:paraId="2ABC1C21" w14:textId="77777777" w:rsidR="000C677C" w:rsidRPr="00493006" w:rsidRDefault="000C677C" w:rsidP="00233F02">
      <w:pPr>
        <w:pStyle w:val="FrameContents"/>
        <w:numPr>
          <w:ilvl w:val="0"/>
          <w:numId w:val="8"/>
        </w:numPr>
        <w:ind w:left="284"/>
        <w:rPr>
          <w:rFonts w:ascii="Arial" w:hAnsi="Arial" w:cs="Arial"/>
          <w:b/>
          <w:bCs/>
          <w:sz w:val="22"/>
          <w:szCs w:val="22"/>
          <w:lang w:val="sv-SE"/>
        </w:rPr>
      </w:pPr>
      <w:r w:rsidRPr="00493006">
        <w:rPr>
          <w:rFonts w:ascii="Arial" w:hAnsi="Arial" w:cs="Arial"/>
          <w:b/>
          <w:bCs/>
          <w:sz w:val="22"/>
          <w:szCs w:val="22"/>
          <w:lang w:val="sv-SE"/>
        </w:rPr>
        <w:t>Beslut om budget för nästkommande år</w:t>
      </w:r>
    </w:p>
    <w:p w14:paraId="0D8FE519" w14:textId="43FDFCA3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anta budget enligt styrelsens förslag. </w:t>
      </w:r>
    </w:p>
    <w:p w14:paraId="7FB0784E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454B2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styrelsefunktionärer enligt §8</w:t>
      </w:r>
    </w:p>
    <w:p w14:paraId="203E3DAA" w14:textId="77777777" w:rsidR="000C677C" w:rsidRPr="00671980" w:rsidRDefault="000C677C" w:rsidP="00233F02">
      <w:pPr>
        <w:pStyle w:val="FrameContents"/>
        <w:ind w:left="284"/>
        <w:rPr>
          <w:rFonts w:ascii="Arial" w:hAnsi="Arial" w:cs="Arial"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>En 4H-klubb måste minst ha tre personer i styrelsen. En 4H-gård måste minst ha fem. Styrelser utser inom sig sekreterare och kassör.</w:t>
      </w:r>
    </w:p>
    <w:p w14:paraId="0ED0600D" w14:textId="60E73D61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följande personer ska ingå i styrelsen: </w:t>
      </w:r>
    </w:p>
    <w:p w14:paraId="54E3C626" w14:textId="6A488F8B" w:rsidR="004E5618" w:rsidRDefault="004E5618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Ordförande:</w:t>
      </w:r>
    </w:p>
    <w:p w14:paraId="30C59797" w14:textId="435B9A01" w:rsidR="004E5618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794C05C" w14:textId="28700FA8" w:rsidR="00A8134F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A8134F"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FFDC0D8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B019C86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Eventuellt val av klubbledare</w:t>
      </w:r>
    </w:p>
    <w:p w14:paraId="37DEBDA9" w14:textId="4B269A57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35308D03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71ED555" w14:textId="77777777" w:rsidR="000C677C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revisorer enligt §12</w:t>
      </w:r>
    </w:p>
    <w:p w14:paraId="293EEBDC" w14:textId="553EEDAD" w:rsidR="00B60CCF" w:rsidRPr="00025607" w:rsidRDefault="00795F81" w:rsidP="00B60CCF">
      <w:pPr>
        <w:pStyle w:val="Liststycke"/>
        <w:spacing w:after="0" w:line="240" w:lineRule="auto"/>
        <w:ind w:left="284"/>
        <w:rPr>
          <w:rFonts w:ascii="Arial" w:hAnsi="Arial" w:cs="Arial"/>
          <w:i/>
          <w:iCs/>
          <w:sz w:val="20"/>
          <w:szCs w:val="20"/>
        </w:rPr>
      </w:pPr>
      <w:r w:rsidRPr="00025607">
        <w:rPr>
          <w:rFonts w:ascii="Arial" w:hAnsi="Arial" w:cs="Arial"/>
          <w:i/>
          <w:iCs/>
          <w:sz w:val="20"/>
          <w:szCs w:val="20"/>
        </w:rPr>
        <w:t>4H-klubb</w:t>
      </w:r>
      <w:r w:rsidR="00025607">
        <w:rPr>
          <w:rFonts w:ascii="Arial" w:hAnsi="Arial" w:cs="Arial"/>
          <w:i/>
          <w:iCs/>
          <w:sz w:val="20"/>
          <w:szCs w:val="20"/>
        </w:rPr>
        <w:t>ar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ska ha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>1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revisor</w:t>
      </w:r>
      <w:r w:rsidR="00674D75" w:rsidRPr="00025607">
        <w:rPr>
          <w:rFonts w:ascii="Arial" w:hAnsi="Arial" w:cs="Arial"/>
          <w:i/>
          <w:iCs/>
          <w:sz w:val="20"/>
          <w:szCs w:val="20"/>
        </w:rPr>
        <w:t xml:space="preserve">, 4H-klubbar med anställd personal eller drift av 4H-gård ska ha </w:t>
      </w:r>
      <w:r w:rsidR="00E9334B" w:rsidRPr="00025607">
        <w:rPr>
          <w:rFonts w:ascii="Arial" w:hAnsi="Arial" w:cs="Arial"/>
          <w:i/>
          <w:iCs/>
          <w:sz w:val="20"/>
          <w:szCs w:val="20"/>
        </w:rPr>
        <w:t xml:space="preserve">2 revisorer samt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 xml:space="preserve">personliga suppleanter. </w:t>
      </w:r>
    </w:p>
    <w:p w14:paraId="74EB0F05" w14:textId="5A644E91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välja </w:t>
      </w:r>
    </w:p>
    <w:p w14:paraId="334052C5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8AC1771" w14:textId="3D4D8F20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ombud till </w:t>
      </w:r>
      <w:r w:rsidR="008C1D1A" w:rsidRPr="00493006">
        <w:rPr>
          <w:rFonts w:ascii="Arial" w:hAnsi="Arial" w:cs="Arial"/>
          <w:b/>
          <w:bCs/>
        </w:rPr>
        <w:t>länsförbunds</w:t>
      </w:r>
      <w:r w:rsidRPr="00493006">
        <w:rPr>
          <w:rFonts w:ascii="Arial" w:hAnsi="Arial" w:cs="Arial"/>
          <w:b/>
          <w:bCs/>
        </w:rPr>
        <w:t>stämma och planeringskonferens</w:t>
      </w:r>
    </w:p>
    <w:p w14:paraId="7D0C4827" w14:textId="31888728" w:rsidR="000C677C" w:rsidRPr="00671980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  <w:sz w:val="20"/>
          <w:szCs w:val="20"/>
        </w:rPr>
      </w:pPr>
      <w:r w:rsidRPr="00671980">
        <w:rPr>
          <w:rFonts w:ascii="Arial" w:hAnsi="Arial" w:cs="Arial"/>
          <w:i/>
          <w:iCs/>
          <w:sz w:val="20"/>
          <w:szCs w:val="20"/>
        </w:rPr>
        <w:t xml:space="preserve">1 ombud för klubben samt ytterligare </w:t>
      </w:r>
      <w:r w:rsidR="00E11788">
        <w:rPr>
          <w:rFonts w:ascii="Arial" w:hAnsi="Arial" w:cs="Arial"/>
          <w:i/>
          <w:iCs/>
          <w:sz w:val="20"/>
          <w:szCs w:val="20"/>
        </w:rPr>
        <w:t xml:space="preserve">1 </w:t>
      </w:r>
      <w:r w:rsidRPr="00671980">
        <w:rPr>
          <w:rFonts w:ascii="Arial" w:hAnsi="Arial" w:cs="Arial"/>
          <w:i/>
          <w:iCs/>
          <w:sz w:val="20"/>
          <w:szCs w:val="20"/>
        </w:rPr>
        <w:t>ombud för varje påbörjat 50-tal medlemmar, jämte minst 1 suppleant för dessa</w:t>
      </w:r>
      <w:r w:rsidR="00671980" w:rsidRPr="00671980">
        <w:rPr>
          <w:rFonts w:ascii="Arial" w:hAnsi="Arial" w:cs="Arial"/>
          <w:i/>
          <w:iCs/>
          <w:sz w:val="20"/>
          <w:szCs w:val="20"/>
        </w:rPr>
        <w:t>.</w:t>
      </w:r>
    </w:p>
    <w:p w14:paraId="5B38F4FB" w14:textId="4F181E6E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F96BD6">
        <w:rPr>
          <w:rFonts w:ascii="Arial" w:hAnsi="Arial" w:cs="Arial"/>
        </w:rPr>
        <w:t xml:space="preserve">beslutade att välja </w:t>
      </w:r>
    </w:p>
    <w:p w14:paraId="27529E3F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31B21E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ombud till kretsens årsmöte</w:t>
      </w:r>
    </w:p>
    <w:p w14:paraId="15D459BB" w14:textId="16BDAC67" w:rsidR="0050658F" w:rsidRPr="00E11788" w:rsidRDefault="0050658F" w:rsidP="006C1066">
      <w:pPr>
        <w:spacing w:after="0"/>
        <w:ind w:firstLine="284"/>
        <w:rPr>
          <w:rFonts w:ascii="Arial" w:hAnsi="Arial" w:cs="Arial"/>
          <w:i/>
          <w:iCs/>
          <w:sz w:val="20"/>
          <w:szCs w:val="20"/>
        </w:rPr>
      </w:pPr>
      <w:r w:rsidRPr="00E11788">
        <w:rPr>
          <w:rFonts w:ascii="Arial" w:hAnsi="Arial" w:cs="Arial"/>
          <w:i/>
          <w:iCs/>
          <w:sz w:val="20"/>
          <w:szCs w:val="20"/>
        </w:rPr>
        <w:t>1 ombud per klubb samt 1 ombud för varje påbörjat 10-tal medlemmar</w:t>
      </w:r>
    </w:p>
    <w:p w14:paraId="32F0FAF4" w14:textId="2F971108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7DFEAC90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6E22E8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representant vid studieavdelningens årsmöte</w:t>
      </w:r>
    </w:p>
    <w:p w14:paraId="7E206CF3" w14:textId="5D3590FC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50658F">
        <w:rPr>
          <w:rFonts w:ascii="Arial" w:hAnsi="Arial" w:cs="Arial"/>
        </w:rPr>
        <w:t xml:space="preserve"> beslutade att </w:t>
      </w:r>
    </w:p>
    <w:p w14:paraId="4CD7782A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D009A0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valberedning och sammankallande i denna</w:t>
      </w:r>
    </w:p>
    <w:p w14:paraId="5B2263E6" w14:textId="3106BFCA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50658F">
        <w:rPr>
          <w:rFonts w:ascii="Arial" w:hAnsi="Arial" w:cs="Arial"/>
        </w:rPr>
        <w:t>beslutade att välja</w:t>
      </w:r>
    </w:p>
    <w:p w14:paraId="37FC38A8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B5CDA02" w14:textId="5C52BB59" w:rsidR="00671980" w:rsidRDefault="000C677C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Övriga ärenden</w:t>
      </w:r>
    </w:p>
    <w:p w14:paraId="6AA93D3E" w14:textId="77777777" w:rsidR="00671980" w:rsidRDefault="00671980" w:rsidP="00671980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337D28C6" w14:textId="054CB47E" w:rsidR="006E67FF" w:rsidRPr="00EB4A32" w:rsidRDefault="00671980" w:rsidP="00EB4A3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avslutas</w:t>
      </w:r>
    </w:p>
    <w:p w14:paraId="4FCEEE0D" w14:textId="6D36FC11" w:rsidR="00F90636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</w:t>
      </w:r>
      <w:r w:rsidR="006E67FF" w:rsidRPr="008A2023">
        <w:rPr>
          <w:rFonts w:ascii="Arial" w:hAnsi="Arial" w:cs="Arial"/>
        </w:rPr>
        <w:t>__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 xml:space="preserve"> _________________________ </w:t>
      </w:r>
    </w:p>
    <w:p w14:paraId="600C544A" w14:textId="6C70113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</w:t>
      </w:r>
      <w:r w:rsidR="00EB4A32">
        <w:rPr>
          <w:rFonts w:ascii="Arial" w:hAnsi="Arial" w:cs="Arial"/>
        </w:rPr>
        <w:t xml:space="preserve">ts </w:t>
      </w:r>
      <w:r w:rsidRPr="008A2023">
        <w:rPr>
          <w:rFonts w:ascii="Arial" w:hAnsi="Arial" w:cs="Arial"/>
        </w:rPr>
        <w:t>ordförande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  <w:t xml:space="preserve">Mötets vice ordförande </w:t>
      </w:r>
    </w:p>
    <w:p w14:paraId="2DBE7F81" w14:textId="77777777" w:rsidR="006E67FF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 xml:space="preserve">_________________________ 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>_________________________</w:t>
      </w:r>
      <w:r w:rsidR="006E67FF" w:rsidRPr="008A2023">
        <w:rPr>
          <w:rFonts w:ascii="Arial" w:hAnsi="Arial" w:cs="Arial"/>
        </w:rPr>
        <w:t>_</w:t>
      </w:r>
    </w:p>
    <w:p w14:paraId="44CB680B" w14:textId="12ACF3C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sekreterare</w:t>
      </w:r>
      <w:r w:rsidR="00F90636" w:rsidRPr="008A2023">
        <w:rPr>
          <w:rFonts w:ascii="Arial" w:hAnsi="Arial" w:cs="Arial"/>
        </w:rPr>
        <w:t xml:space="preserve"> 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>Mötets justerare</w:t>
      </w:r>
    </w:p>
    <w:p w14:paraId="2EB39DF9" w14:textId="252CC6A3" w:rsidR="00456751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_________________________</w:t>
      </w:r>
    </w:p>
    <w:p w14:paraId="78358C00" w14:textId="6CE0D0FA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justerare</w:t>
      </w:r>
    </w:p>
    <w:sectPr w:rsidR="006E67FF" w:rsidRPr="008A2023" w:rsidSect="00493006">
      <w:headerReference w:type="default" r:id="rId10"/>
      <w:footerReference w:type="default" r:id="rId11"/>
      <w:pgSz w:w="11900" w:h="16840"/>
      <w:pgMar w:top="1560" w:right="1269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3356B6" w14:textId="77777777" w:rsidR="00C15C0F" w:rsidRPr="00F96BD6" w:rsidRDefault="00C15C0F" w:rsidP="00531BD9">
      <w:r w:rsidRPr="00F96BD6">
        <w:separator/>
      </w:r>
    </w:p>
  </w:endnote>
  <w:endnote w:type="continuationSeparator" w:id="0">
    <w:p w14:paraId="3043ACBA" w14:textId="77777777" w:rsidR="00C15C0F" w:rsidRPr="00F96BD6" w:rsidRDefault="00C15C0F" w:rsidP="00531BD9">
      <w:r w:rsidRPr="00F96B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CA4D1" w14:textId="77777777" w:rsidR="00544501" w:rsidRPr="00F96BD6" w:rsidRDefault="00544501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C63CB0F" wp14:editId="3B71CE4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CD264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693BC7C8" w14:textId="77777777" w:rsidR="00531BD9" w:rsidRPr="00F96BD6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rFonts w:ascii="Arial" w:hAnsi="Arial" w:cs="Arial"/>
        <w:color w:val="00693F"/>
        <w:sz w:val="16"/>
        <w:szCs w:val="16"/>
      </w:rPr>
      <w:t>huvud | hjärta | hand | hälsa</w:t>
    </w:r>
  </w:p>
  <w:p w14:paraId="356C260A" w14:textId="77777777" w:rsidR="00531BD9" w:rsidRPr="00F96BD6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70DFD" w14:textId="77777777" w:rsidR="00C15C0F" w:rsidRPr="00F96BD6" w:rsidRDefault="00C15C0F" w:rsidP="00531BD9">
      <w:r w:rsidRPr="00F96BD6">
        <w:separator/>
      </w:r>
    </w:p>
  </w:footnote>
  <w:footnote w:type="continuationSeparator" w:id="0">
    <w:p w14:paraId="365534AA" w14:textId="77777777" w:rsidR="00C15C0F" w:rsidRPr="00F96BD6" w:rsidRDefault="00C15C0F" w:rsidP="00531BD9">
      <w:r w:rsidRPr="00F96B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F449F" w14:textId="77777777" w:rsidR="00531BD9" w:rsidRPr="00F96BD6" w:rsidRDefault="00F1356A" w:rsidP="00531BD9">
    <w:pPr>
      <w:pStyle w:val="Sidhuvud"/>
      <w:jc w:val="right"/>
    </w:pPr>
    <w:r w:rsidRPr="00F96BD6">
      <w:rPr>
        <w:noProof/>
      </w:rPr>
      <w:drawing>
        <wp:inline distT="0" distB="0" distL="0" distR="0" wp14:anchorId="13FDBE33" wp14:editId="08766473">
          <wp:extent cx="537845" cy="371475"/>
          <wp:effectExtent l="0" t="0" r="0" b="0"/>
          <wp:docPr id="1245443788" name="Bildobjekt 1245443788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A83180" w14:textId="77777777" w:rsidR="00531BD9" w:rsidRPr="00F96BD6" w:rsidRDefault="00544501" w:rsidP="00531BD9">
    <w:pPr>
      <w:pStyle w:val="Sidhuvud"/>
      <w:jc w:val="right"/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0F852EA" wp14:editId="1191AB42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E9E10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03AF7"/>
    <w:multiLevelType w:val="hybridMultilevel"/>
    <w:tmpl w:val="C9FC5A7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F0C"/>
    <w:multiLevelType w:val="hybridMultilevel"/>
    <w:tmpl w:val="ED7EAAB8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7"/>
  </w:num>
  <w:num w:numId="5" w16cid:durableId="116217209">
    <w:abstractNumId w:val="5"/>
  </w:num>
  <w:num w:numId="6" w16cid:durableId="800268075">
    <w:abstractNumId w:val="6"/>
  </w:num>
  <w:num w:numId="7" w16cid:durableId="361905265">
    <w:abstractNumId w:val="0"/>
  </w:num>
  <w:num w:numId="8" w16cid:durableId="1137065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8F"/>
    <w:rsid w:val="00004EAF"/>
    <w:rsid w:val="00025607"/>
    <w:rsid w:val="00045F9A"/>
    <w:rsid w:val="000620C9"/>
    <w:rsid w:val="0009017E"/>
    <w:rsid w:val="00092BD7"/>
    <w:rsid w:val="000A23D3"/>
    <w:rsid w:val="000A5613"/>
    <w:rsid w:val="000C677C"/>
    <w:rsid w:val="000F49C0"/>
    <w:rsid w:val="00100EB3"/>
    <w:rsid w:val="001031C9"/>
    <w:rsid w:val="00136A94"/>
    <w:rsid w:val="001F47DC"/>
    <w:rsid w:val="00233F02"/>
    <w:rsid w:val="002E3B45"/>
    <w:rsid w:val="002F2C1F"/>
    <w:rsid w:val="00303A08"/>
    <w:rsid w:val="003374A2"/>
    <w:rsid w:val="0034682C"/>
    <w:rsid w:val="003E6AAB"/>
    <w:rsid w:val="004105AB"/>
    <w:rsid w:val="00456751"/>
    <w:rsid w:val="00493006"/>
    <w:rsid w:val="004D5A84"/>
    <w:rsid w:val="004E5618"/>
    <w:rsid w:val="005042EB"/>
    <w:rsid w:val="0050658F"/>
    <w:rsid w:val="00531BD9"/>
    <w:rsid w:val="00534662"/>
    <w:rsid w:val="00544501"/>
    <w:rsid w:val="005A2D29"/>
    <w:rsid w:val="005D3955"/>
    <w:rsid w:val="005D7729"/>
    <w:rsid w:val="0065385B"/>
    <w:rsid w:val="0066215E"/>
    <w:rsid w:val="00671980"/>
    <w:rsid w:val="00674CBF"/>
    <w:rsid w:val="00674D75"/>
    <w:rsid w:val="006841E9"/>
    <w:rsid w:val="006932AA"/>
    <w:rsid w:val="006C1066"/>
    <w:rsid w:val="006E02FC"/>
    <w:rsid w:val="006E67FF"/>
    <w:rsid w:val="00706633"/>
    <w:rsid w:val="007943A8"/>
    <w:rsid w:val="00795F81"/>
    <w:rsid w:val="007B14AE"/>
    <w:rsid w:val="00834B61"/>
    <w:rsid w:val="00851F57"/>
    <w:rsid w:val="00855A6E"/>
    <w:rsid w:val="008A2023"/>
    <w:rsid w:val="008C1D1A"/>
    <w:rsid w:val="008E7235"/>
    <w:rsid w:val="009252B7"/>
    <w:rsid w:val="0093704A"/>
    <w:rsid w:val="00962776"/>
    <w:rsid w:val="00973B4A"/>
    <w:rsid w:val="009A487B"/>
    <w:rsid w:val="00A02050"/>
    <w:rsid w:val="00A41211"/>
    <w:rsid w:val="00A44726"/>
    <w:rsid w:val="00A463B1"/>
    <w:rsid w:val="00A52724"/>
    <w:rsid w:val="00A70BC0"/>
    <w:rsid w:val="00A8134F"/>
    <w:rsid w:val="00A826B6"/>
    <w:rsid w:val="00AF364C"/>
    <w:rsid w:val="00B600F7"/>
    <w:rsid w:val="00B60CCF"/>
    <w:rsid w:val="00BB02D1"/>
    <w:rsid w:val="00BC0693"/>
    <w:rsid w:val="00BC67DD"/>
    <w:rsid w:val="00BE0E92"/>
    <w:rsid w:val="00C15C0F"/>
    <w:rsid w:val="00CA2371"/>
    <w:rsid w:val="00D041AF"/>
    <w:rsid w:val="00D31603"/>
    <w:rsid w:val="00D52646"/>
    <w:rsid w:val="00D63A68"/>
    <w:rsid w:val="00D8195B"/>
    <w:rsid w:val="00D95F8C"/>
    <w:rsid w:val="00DF1162"/>
    <w:rsid w:val="00E11788"/>
    <w:rsid w:val="00E62E85"/>
    <w:rsid w:val="00E67C72"/>
    <w:rsid w:val="00E9334B"/>
    <w:rsid w:val="00E9588F"/>
    <w:rsid w:val="00EB4A32"/>
    <w:rsid w:val="00F1356A"/>
    <w:rsid w:val="00F4617F"/>
    <w:rsid w:val="00F90636"/>
    <w:rsid w:val="00F94710"/>
    <w:rsid w:val="00F9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74093A1"/>
  <w15:chartTrackingRefBased/>
  <w15:docId w15:val="{AB995D20-9A30-41EE-BE7F-4ADE6B52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77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uiPriority w:val="9"/>
    <w:qFormat/>
    <w:rsid w:val="000C6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qFormat/>
    <w:rsid w:val="000C677C"/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">
    <w:name w:val="Title"/>
    <w:basedOn w:val="Normal"/>
    <w:next w:val="Normal"/>
    <w:link w:val="RubrikChar"/>
    <w:uiPriority w:val="10"/>
    <w:qFormat/>
    <w:rsid w:val="000C6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qFormat/>
    <w:rsid w:val="000C67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FrameContents">
    <w:name w:val="Frame Contents"/>
    <w:basedOn w:val="Normal"/>
    <w:qFormat/>
    <w:rsid w:val="000C677C"/>
    <w:pPr>
      <w:suppressAutoHyphens/>
      <w:spacing w:after="0" w:line="240" w:lineRule="auto"/>
    </w:pPr>
    <w:rPr>
      <w:rFonts w:ascii="Liberation Serif" w:eastAsia="Songti SC" w:hAnsi="Liberation Serif" w:cs="Arial Unicode MS"/>
      <w:sz w:val="24"/>
      <w:szCs w:val="24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3252</TotalTime>
  <Pages>2</Pages>
  <Words>556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25</cp:revision>
  <dcterms:created xsi:type="dcterms:W3CDTF">2024-11-19T20:56:00Z</dcterms:created>
  <dcterms:modified xsi:type="dcterms:W3CDTF">2024-12-16T10:39:00Z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